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1ABE" w:rsidRPr="00BF264E" w:rsidRDefault="00BC1ABE" w:rsidP="00C24164">
      <w:pPr>
        <w:pStyle w:val="NormalWeb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r w:rsidRPr="00BF264E">
        <w:rPr>
          <w:sz w:val="22"/>
          <w:szCs w:val="22"/>
        </w:rPr>
        <w:t xml:space="preserve">                                Утверждено Советом директоров АО </w:t>
      </w:r>
      <w:r w:rsidRPr="00BF264E">
        <w:rPr>
          <w:noProof/>
          <w:sz w:val="22"/>
          <w:szCs w:val="22"/>
        </w:rPr>
        <w:t>«</w:t>
      </w:r>
      <w:r w:rsidRPr="00BF264E">
        <w:rPr>
          <w:sz w:val="22"/>
          <w:szCs w:val="22"/>
        </w:rPr>
        <w:t>ЗАВОД ХИМРЕАКТИВКОМПЛЕКТ</w:t>
      </w:r>
      <w:r w:rsidRPr="00BF264E">
        <w:rPr>
          <w:noProof/>
          <w:sz w:val="22"/>
          <w:szCs w:val="22"/>
        </w:rPr>
        <w:t>»</w:t>
      </w:r>
      <w:r w:rsidRPr="00BF264E">
        <w:rPr>
          <w:sz w:val="22"/>
          <w:szCs w:val="22"/>
        </w:rPr>
        <w:t xml:space="preserve"> </w:t>
      </w:r>
    </w:p>
    <w:p w:rsidR="00BC1ABE" w:rsidRPr="00BF264E" w:rsidRDefault="00BC1ABE" w:rsidP="00FC7DC6">
      <w:pPr>
        <w:pStyle w:val="NormalWeb"/>
        <w:spacing w:before="0" w:beforeAutospacing="0" w:after="0" w:afterAutospacing="0"/>
        <w:jc w:val="both"/>
        <w:rPr>
          <w:sz w:val="22"/>
          <w:szCs w:val="22"/>
        </w:rPr>
      </w:pPr>
      <w:r w:rsidRPr="00BF264E">
        <w:rPr>
          <w:sz w:val="22"/>
          <w:szCs w:val="22"/>
        </w:rPr>
        <w:t xml:space="preserve">в качестве внутреннего документа акционерного общества, не регулирующего деятельность его органов. Протокол заседания совета </w:t>
      </w:r>
      <w:r w:rsidRPr="003E7B92">
        <w:rPr>
          <w:sz w:val="22"/>
          <w:szCs w:val="22"/>
        </w:rPr>
        <w:t>директоров № 1 от 14.01.2020 г.</w:t>
      </w:r>
    </w:p>
    <w:p w:rsidR="00BC1ABE" w:rsidRPr="00BF264E" w:rsidRDefault="00BC1ABE" w:rsidP="00CA3A63"/>
    <w:p w:rsidR="00BC1ABE" w:rsidRPr="00BF264E" w:rsidRDefault="00BC1ABE" w:rsidP="00CA3A63">
      <w:pPr>
        <w:rPr>
          <w:rFonts w:ascii="Times New Roman" w:hAnsi="Times New Roman"/>
          <w:b/>
        </w:rPr>
      </w:pPr>
      <w:r w:rsidRPr="00BF264E">
        <w:rPr>
          <w:rFonts w:ascii="Times New Roman" w:hAnsi="Times New Roman"/>
          <w:b/>
        </w:rPr>
        <w:t>Документ, содержащий измененную (скорректированную) информацию, раскрытую в годовом отчете акционерного общества.</w:t>
      </w:r>
    </w:p>
    <w:p w:rsidR="00BC1ABE" w:rsidRPr="00BF264E" w:rsidRDefault="00BC1ABE" w:rsidP="00442019">
      <w:pPr>
        <w:spacing w:after="0" w:line="240" w:lineRule="auto"/>
        <w:jc w:val="both"/>
        <w:rPr>
          <w:rFonts w:ascii="Times New Roman" w:hAnsi="Times New Roman"/>
          <w:lang w:eastAsia="ru-RU"/>
        </w:rPr>
      </w:pPr>
      <w:r w:rsidRPr="00BF264E">
        <w:rPr>
          <w:rFonts w:ascii="Times New Roman" w:hAnsi="Times New Roman"/>
          <w:lang w:eastAsia="ru-RU"/>
        </w:rPr>
        <w:t>Документ публикуется в порядке изменения (корректировки) информации, содержащейся в ранее опубликованном годовом отчете акционерного общества за 201</w:t>
      </w:r>
      <w:r>
        <w:rPr>
          <w:rFonts w:ascii="Times New Roman" w:hAnsi="Times New Roman"/>
          <w:lang w:eastAsia="ru-RU"/>
        </w:rPr>
        <w:t>8</w:t>
      </w:r>
      <w:r w:rsidRPr="00BF264E">
        <w:rPr>
          <w:rFonts w:ascii="Times New Roman" w:hAnsi="Times New Roman"/>
          <w:lang w:eastAsia="ru-RU"/>
        </w:rPr>
        <w:t xml:space="preserve"> год</w:t>
      </w:r>
      <w:r>
        <w:rPr>
          <w:rFonts w:ascii="Times New Roman" w:hAnsi="Times New Roman"/>
          <w:lang w:eastAsia="ru-RU"/>
        </w:rPr>
        <w:t xml:space="preserve"> (дата публикации 28.03.2019г.)</w:t>
      </w:r>
      <w:r w:rsidRPr="00BF264E">
        <w:rPr>
          <w:rFonts w:ascii="Times New Roman" w:hAnsi="Times New Roman"/>
          <w:lang w:eastAsia="ru-RU"/>
        </w:rPr>
        <w:t xml:space="preserve">. Адрес страницы в сети Интернет, на которой раскрыт ранее опубликованный годовой отчет: </w:t>
      </w:r>
    </w:p>
    <w:p w:rsidR="00BC1ABE" w:rsidRPr="00BF264E" w:rsidRDefault="00BC1ABE" w:rsidP="00442019">
      <w:pPr>
        <w:spacing w:after="0" w:line="240" w:lineRule="auto"/>
        <w:jc w:val="both"/>
        <w:rPr>
          <w:color w:val="0000FF"/>
          <w:u w:val="single"/>
        </w:rPr>
      </w:pPr>
      <w:hyperlink r:id="rId5" w:history="1">
        <w:r w:rsidRPr="00BF264E">
          <w:rPr>
            <w:rStyle w:val="Hyperlink"/>
          </w:rPr>
          <w:t>https://disclosure.1prime.ru/portal/default.aspx?emId=5031024890</w:t>
        </w:r>
      </w:hyperlink>
    </w:p>
    <w:p w:rsidR="00BC1ABE" w:rsidRPr="00BF264E" w:rsidRDefault="00BC1ABE" w:rsidP="00442019">
      <w:pPr>
        <w:spacing w:after="0" w:line="240" w:lineRule="auto"/>
        <w:jc w:val="both"/>
        <w:rPr>
          <w:rFonts w:ascii="Times New Roman" w:hAnsi="Times New Roman"/>
          <w:lang w:eastAsia="ru-RU"/>
        </w:rPr>
      </w:pPr>
      <w:r w:rsidRPr="00BF264E">
        <w:rPr>
          <w:rFonts w:ascii="Times New Roman" w:hAnsi="Times New Roman"/>
          <w:lang w:eastAsia="ru-RU"/>
        </w:rPr>
        <w:t xml:space="preserve">Краткое описание внесенных изменений: </w:t>
      </w:r>
    </w:p>
    <w:p w:rsidR="00BC1ABE" w:rsidRDefault="00BC1ABE" w:rsidP="00190382">
      <w:pPr>
        <w:spacing w:before="120" w:after="240" w:line="276" w:lineRule="auto"/>
        <w:ind w:right="-142"/>
        <w:contextualSpacing/>
        <w:jc w:val="both"/>
        <w:rPr>
          <w:rFonts w:ascii="Times New Roman" w:hAnsi="Times New Roman"/>
        </w:rPr>
      </w:pPr>
      <w:r w:rsidRPr="00BF264E">
        <w:rPr>
          <w:rFonts w:ascii="Times New Roman" w:hAnsi="Times New Roman"/>
          <w:lang w:eastAsia="ru-RU"/>
        </w:rPr>
        <w:t>1.</w:t>
      </w:r>
      <w:r>
        <w:rPr>
          <w:rFonts w:ascii="Times New Roman" w:hAnsi="Times New Roman"/>
          <w:lang w:eastAsia="ru-RU"/>
        </w:rPr>
        <w:t xml:space="preserve"> </w:t>
      </w:r>
      <w:r w:rsidRPr="00BF264E">
        <w:rPr>
          <w:rFonts w:ascii="Times New Roman" w:hAnsi="Times New Roman"/>
          <w:lang w:eastAsia="ru-RU"/>
        </w:rPr>
        <w:t xml:space="preserve">В разделе 12 </w:t>
      </w:r>
      <w:r>
        <w:rPr>
          <w:rFonts w:ascii="Times New Roman" w:hAnsi="Times New Roman"/>
          <w:lang w:eastAsia="ru-RU"/>
        </w:rPr>
        <w:t>«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  <w:lang w:eastAsia="ru-RU"/>
        </w:rPr>
        <w:t>сновные положения политики акционерного общества в области вознаграждения и (или) компенсации расходов»</w:t>
      </w:r>
      <w:r w:rsidRPr="00BF264E">
        <w:rPr>
          <w:rFonts w:ascii="Times New Roman" w:hAnsi="Times New Roman"/>
          <w:lang w:eastAsia="ru-RU"/>
        </w:rPr>
        <w:t xml:space="preserve"> </w:t>
      </w:r>
      <w:r>
        <w:rPr>
          <w:rFonts w:ascii="Times New Roman" w:hAnsi="Times New Roman"/>
          <w:lang w:eastAsia="ru-RU"/>
        </w:rPr>
        <w:t xml:space="preserve">скорректирована сумма </w:t>
      </w:r>
      <w:r w:rsidRPr="00190382">
        <w:rPr>
          <w:rFonts w:ascii="Times New Roman" w:hAnsi="Times New Roman"/>
          <w:lang w:eastAsia="ru-RU"/>
        </w:rPr>
        <w:t>в</w:t>
      </w:r>
      <w:r w:rsidRPr="00190382">
        <w:rPr>
          <w:rFonts w:ascii="Times New Roman" w:hAnsi="Times New Roman"/>
        </w:rPr>
        <w:t xml:space="preserve">ознаграждения, включая заработную плату  и премии членов Совета директоров, являющихся работниками АО «ЗАВОД ХИМРЕАКТИВКОМПЛЕКТ» </w:t>
      </w:r>
      <w:r>
        <w:rPr>
          <w:rFonts w:ascii="Times New Roman" w:hAnsi="Times New Roman"/>
        </w:rPr>
        <w:t>за</w:t>
      </w:r>
      <w:r w:rsidRPr="00190382">
        <w:rPr>
          <w:rFonts w:ascii="Times New Roman" w:hAnsi="Times New Roman"/>
        </w:rPr>
        <w:t xml:space="preserve"> 2018 году</w:t>
      </w:r>
      <w:r>
        <w:rPr>
          <w:rFonts w:ascii="Times New Roman" w:hAnsi="Times New Roman"/>
        </w:rPr>
        <w:t>.</w:t>
      </w:r>
    </w:p>
    <w:p w:rsidR="00BC1ABE" w:rsidRPr="00190382" w:rsidRDefault="00BC1ABE" w:rsidP="00190382">
      <w:pPr>
        <w:spacing w:before="120" w:after="240" w:line="276" w:lineRule="auto"/>
        <w:ind w:right="-142"/>
        <w:contextualSpacing/>
        <w:jc w:val="both"/>
        <w:rPr>
          <w:rFonts w:ascii="Times New Roman" w:hAnsi="Times New Roman"/>
        </w:rPr>
      </w:pPr>
    </w:p>
    <w:p w:rsidR="00BC1ABE" w:rsidRPr="00BF264E" w:rsidRDefault="00BC1ABE" w:rsidP="007E7BB7">
      <w:pPr>
        <w:spacing w:after="0" w:line="240" w:lineRule="auto"/>
        <w:rPr>
          <w:rFonts w:ascii="Times New Roman" w:hAnsi="Times New Roman"/>
          <w:lang w:eastAsia="ru-RU"/>
        </w:rPr>
      </w:pPr>
      <w:bookmarkStart w:id="0" w:name="_Hlk1549339"/>
      <w:bookmarkStart w:id="1" w:name="_Hlk1550860"/>
      <w:r w:rsidRPr="00BF264E">
        <w:rPr>
          <w:rFonts w:ascii="Times New Roman" w:hAnsi="Times New Roman"/>
          <w:lang w:eastAsia="ru-RU"/>
        </w:rPr>
        <w:t>2. Раздел 12 годового отчета за 201</w:t>
      </w:r>
      <w:r>
        <w:rPr>
          <w:rFonts w:ascii="Times New Roman" w:hAnsi="Times New Roman"/>
          <w:lang w:eastAsia="ru-RU"/>
        </w:rPr>
        <w:t>8</w:t>
      </w:r>
      <w:r w:rsidRPr="00BF264E">
        <w:rPr>
          <w:rFonts w:ascii="Times New Roman" w:hAnsi="Times New Roman"/>
          <w:lang w:eastAsia="ru-RU"/>
        </w:rPr>
        <w:t xml:space="preserve"> год </w:t>
      </w:r>
      <w:bookmarkEnd w:id="0"/>
      <w:r w:rsidRPr="00BF264E">
        <w:rPr>
          <w:rFonts w:ascii="Times New Roman" w:hAnsi="Times New Roman"/>
          <w:lang w:eastAsia="ru-RU"/>
        </w:rPr>
        <w:t>изложен в следующей редакции:</w:t>
      </w:r>
    </w:p>
    <w:bookmarkEnd w:id="1"/>
    <w:p w:rsidR="00BC1ABE" w:rsidRPr="00BF264E" w:rsidRDefault="00BC1ABE" w:rsidP="00442019">
      <w:pPr>
        <w:spacing w:before="120" w:after="0" w:line="240" w:lineRule="auto"/>
        <w:jc w:val="both"/>
        <w:rPr>
          <w:rFonts w:ascii="Times New Roman" w:hAnsi="Times New Roman"/>
        </w:rPr>
      </w:pPr>
      <w:r w:rsidRPr="00BF264E">
        <w:rPr>
          <w:rFonts w:ascii="Times New Roman" w:hAnsi="Times New Roman"/>
        </w:rPr>
        <w:t xml:space="preserve">       12. О</w:t>
      </w:r>
      <w:r w:rsidRPr="00BF264E">
        <w:rPr>
          <w:rFonts w:ascii="Times New Roman" w:hAnsi="Times New Roman"/>
          <w:lang w:eastAsia="ru-RU"/>
        </w:rPr>
        <w:t>сновные положения политики акционерного общества в области вознаграждения и (или) компенсации расходов,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общества, являвшихся его работниками, в том числе работавших по совместительству:</w:t>
      </w:r>
    </w:p>
    <w:p w:rsidR="00BC1ABE" w:rsidRPr="00190382" w:rsidRDefault="00BC1ABE" w:rsidP="00190382">
      <w:pPr>
        <w:spacing w:line="240" w:lineRule="auto"/>
        <w:jc w:val="both"/>
        <w:rPr>
          <w:rFonts w:ascii="Times New Roman" w:hAnsi="Times New Roman"/>
        </w:rPr>
      </w:pPr>
      <w:r w:rsidRPr="00190382">
        <w:rPr>
          <w:rFonts w:ascii="Times New Roman" w:hAnsi="Times New Roman"/>
        </w:rPr>
        <w:t xml:space="preserve">        </w:t>
      </w:r>
      <w:bookmarkStart w:id="2" w:name="_GoBack"/>
      <w:bookmarkEnd w:id="2"/>
      <w:r w:rsidRPr="00190382">
        <w:rPr>
          <w:rFonts w:ascii="Times New Roman" w:hAnsi="Times New Roman"/>
        </w:rPr>
        <w:t xml:space="preserve">       В соответствии с Федеральным законом № 208-ФЗ от 26.12.1995г. «Об акционерных обществах» и Уставом Общества, по решению Общего собрания акционеров, членам Совета директоров в период исполнения ими своих обязанностей выплачиваются вознаграждения. Вознаграждения выплачиваются из чистой прибыли Общества за отчетный год. Размер вознаграждения устанавливается решением Общего собрания акционеров.  Основными критериями определения размера вознаграждения лиц, входящих в органы управления Общества являются показатели финансово-хозяйственной деятельности Общества. Оплата труда Генерального директора Общества производится согласно трудовому договору, заключенному  между ним и Обществом.</w:t>
      </w:r>
    </w:p>
    <w:p w:rsidR="00BC1ABE" w:rsidRPr="00190382" w:rsidRDefault="00BC1ABE" w:rsidP="00190382">
      <w:pPr>
        <w:spacing w:line="240" w:lineRule="auto"/>
        <w:jc w:val="both"/>
        <w:rPr>
          <w:rFonts w:ascii="Times New Roman" w:hAnsi="Times New Roman"/>
        </w:rPr>
      </w:pPr>
      <w:r w:rsidRPr="00190382">
        <w:rPr>
          <w:rFonts w:ascii="Times New Roman" w:hAnsi="Times New Roman"/>
        </w:rPr>
        <w:t xml:space="preserve">Вознаграждения, включая заработную плату  и премии членов Совета директоров, являющихся работниками АО «ЗАВОД ХИМРЕАКТИВКОМПЛЕКТ» в 2018 году составили </w:t>
      </w:r>
      <w:r>
        <w:rPr>
          <w:rFonts w:ascii="Times New Roman" w:hAnsi="Times New Roman"/>
        </w:rPr>
        <w:t>10270</w:t>
      </w:r>
      <w:r w:rsidRPr="00190382">
        <w:rPr>
          <w:rFonts w:ascii="Times New Roman" w:hAnsi="Times New Roman"/>
        </w:rPr>
        <w:t>,</w:t>
      </w:r>
      <w:r>
        <w:rPr>
          <w:rFonts w:ascii="Times New Roman" w:hAnsi="Times New Roman"/>
        </w:rPr>
        <w:t>4</w:t>
      </w:r>
      <w:r w:rsidRPr="00190382">
        <w:rPr>
          <w:rFonts w:ascii="Times New Roman" w:hAnsi="Times New Roman"/>
        </w:rPr>
        <w:t xml:space="preserve"> тыс. руб.</w:t>
      </w:r>
    </w:p>
    <w:p w:rsidR="00BC1ABE" w:rsidRPr="00BF264E" w:rsidRDefault="00BC1ABE" w:rsidP="00442019">
      <w:pPr>
        <w:spacing w:after="0" w:line="240" w:lineRule="auto"/>
        <w:jc w:val="both"/>
        <w:rPr>
          <w:rFonts w:ascii="Times New Roman" w:hAnsi="Times New Roman"/>
        </w:rPr>
      </w:pPr>
    </w:p>
    <w:p w:rsidR="00BC1ABE" w:rsidRPr="00BF264E" w:rsidRDefault="00BC1ABE" w:rsidP="00442019">
      <w:pPr>
        <w:spacing w:after="0" w:line="240" w:lineRule="auto"/>
        <w:jc w:val="both"/>
        <w:rPr>
          <w:rFonts w:ascii="Times New Roman" w:hAnsi="Times New Roman"/>
          <w:lang w:eastAsia="ru-RU"/>
        </w:rPr>
      </w:pPr>
    </w:p>
    <w:p w:rsidR="00BC1ABE" w:rsidRPr="00BF264E" w:rsidRDefault="00BC1ABE" w:rsidP="00442019">
      <w:pPr>
        <w:spacing w:after="0" w:line="240" w:lineRule="auto"/>
        <w:ind w:firstLine="540"/>
        <w:jc w:val="both"/>
        <w:rPr>
          <w:rFonts w:ascii="Times New Roman" w:hAnsi="Times New Roman"/>
          <w:lang w:eastAsia="ru-RU"/>
        </w:rPr>
      </w:pPr>
    </w:p>
    <w:p w:rsidR="00BC1ABE" w:rsidRDefault="00BC1ABE" w:rsidP="001540CB">
      <w:pPr>
        <w:jc w:val="right"/>
      </w:pPr>
    </w:p>
    <w:sectPr w:rsidR="00BC1ABE" w:rsidSect="00BF264E">
      <w:pgSz w:w="11906" w:h="16838"/>
      <w:pgMar w:top="568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0231A9"/>
    <w:multiLevelType w:val="hybridMultilevel"/>
    <w:tmpl w:val="2B94573E"/>
    <w:lvl w:ilvl="0" w:tplc="0419000F">
      <w:start w:val="6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540CB"/>
    <w:rsid w:val="000A6AD2"/>
    <w:rsid w:val="000F4196"/>
    <w:rsid w:val="001540CB"/>
    <w:rsid w:val="00163CBD"/>
    <w:rsid w:val="00190382"/>
    <w:rsid w:val="001E4129"/>
    <w:rsid w:val="00250845"/>
    <w:rsid w:val="00265C6B"/>
    <w:rsid w:val="00283922"/>
    <w:rsid w:val="002B08EA"/>
    <w:rsid w:val="00300E7B"/>
    <w:rsid w:val="003E7B92"/>
    <w:rsid w:val="004063B9"/>
    <w:rsid w:val="00442019"/>
    <w:rsid w:val="00465734"/>
    <w:rsid w:val="00496CCF"/>
    <w:rsid w:val="004B6B59"/>
    <w:rsid w:val="004D2DDF"/>
    <w:rsid w:val="00573F45"/>
    <w:rsid w:val="00594987"/>
    <w:rsid w:val="00594CE6"/>
    <w:rsid w:val="00597ED7"/>
    <w:rsid w:val="005B10D3"/>
    <w:rsid w:val="005E7797"/>
    <w:rsid w:val="005F0F9C"/>
    <w:rsid w:val="006973F6"/>
    <w:rsid w:val="006B2BCA"/>
    <w:rsid w:val="007A682B"/>
    <w:rsid w:val="007E7BB7"/>
    <w:rsid w:val="008011BB"/>
    <w:rsid w:val="008458F4"/>
    <w:rsid w:val="00851EB0"/>
    <w:rsid w:val="008A17F8"/>
    <w:rsid w:val="008B2077"/>
    <w:rsid w:val="0096543E"/>
    <w:rsid w:val="0098748E"/>
    <w:rsid w:val="00A24F70"/>
    <w:rsid w:val="00A57D7C"/>
    <w:rsid w:val="00A63FCD"/>
    <w:rsid w:val="00A92309"/>
    <w:rsid w:val="00AE04EC"/>
    <w:rsid w:val="00B0126F"/>
    <w:rsid w:val="00B649CA"/>
    <w:rsid w:val="00BC1ABE"/>
    <w:rsid w:val="00BE7EDD"/>
    <w:rsid w:val="00BF264E"/>
    <w:rsid w:val="00BF57BD"/>
    <w:rsid w:val="00C15CB2"/>
    <w:rsid w:val="00C240AB"/>
    <w:rsid w:val="00C24164"/>
    <w:rsid w:val="00C4278D"/>
    <w:rsid w:val="00C56C22"/>
    <w:rsid w:val="00C64167"/>
    <w:rsid w:val="00CA0932"/>
    <w:rsid w:val="00CA3A63"/>
    <w:rsid w:val="00CB1DFA"/>
    <w:rsid w:val="00D14967"/>
    <w:rsid w:val="00D979F8"/>
    <w:rsid w:val="00E536D6"/>
    <w:rsid w:val="00EB75C4"/>
    <w:rsid w:val="00F12932"/>
    <w:rsid w:val="00F216A1"/>
    <w:rsid w:val="00FA00EA"/>
    <w:rsid w:val="00FB2CD9"/>
    <w:rsid w:val="00FC7DC6"/>
    <w:rsid w:val="00FF1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0F9C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1540C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Hyperlink">
    <w:name w:val="Hyperlink"/>
    <w:basedOn w:val="DefaultParagraphFont"/>
    <w:uiPriority w:val="99"/>
    <w:rsid w:val="0096543E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rsid w:val="0096543E"/>
    <w:rPr>
      <w:rFonts w:cs="Times New Roman"/>
      <w:color w:val="954F72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rsid w:val="00BE7EDD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51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515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isclosure.1prime.ru/portal/default.aspx?emId=503102489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396</Words>
  <Characters>2258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Утверждено Советом директоров АО «ЗАВОД ХИМРЕАКТИВКОМПЛЕКТ» </dc:title>
  <dc:subject/>
  <dc:creator>User</dc:creator>
  <cp:keywords/>
  <dc:description/>
  <cp:lastModifiedBy>РОСТА</cp:lastModifiedBy>
  <cp:revision>2</cp:revision>
  <cp:lastPrinted>2019-03-04T05:57:00Z</cp:lastPrinted>
  <dcterms:created xsi:type="dcterms:W3CDTF">2020-01-15T07:29:00Z</dcterms:created>
  <dcterms:modified xsi:type="dcterms:W3CDTF">2020-01-15T07:29:00Z</dcterms:modified>
</cp:coreProperties>
</file>