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87" w:rsidRDefault="00BE2087">
      <w:pPr>
        <w:ind w:left="11624"/>
      </w:pPr>
      <w:r>
        <w:t>Приложение 26</w:t>
      </w:r>
      <w:r>
        <w:br/>
        <w:t>к Положению о раскрытии информации эмитентами эмиссионных ценных бумаг</w:t>
      </w:r>
    </w:p>
    <w:p w:rsidR="00BE2087" w:rsidRDefault="00BE2087">
      <w:pPr>
        <w:spacing w:before="240"/>
        <w:jc w:val="right"/>
        <w:rPr>
          <w:sz w:val="24"/>
          <w:szCs w:val="24"/>
        </w:rPr>
      </w:pPr>
    </w:p>
    <w:p w:rsidR="00BE2087" w:rsidRDefault="00BE2087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Форма титульного листа списка аффилированных лиц акционерного общества</w:t>
      </w:r>
    </w:p>
    <w:p w:rsidR="00BE2087" w:rsidRDefault="00BE2087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BE2087" w:rsidRDefault="00BE2087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Акционерное общество “Клинцовская ПМК-</w:t>
      </w:r>
      <w:smartTag w:uri="urn:schemas-microsoft-com:office:smarttags" w:element="metricconverter">
        <w:smartTagPr>
          <w:attr w:name="ProductID" w:val="19”"/>
        </w:smartTagPr>
        <w:r>
          <w:rPr>
            <w:sz w:val="24"/>
            <w:szCs w:val="24"/>
          </w:rPr>
          <w:t>19”</w:t>
        </w:r>
      </w:smartTag>
    </w:p>
    <w:p w:rsidR="00BE2087" w:rsidRDefault="00BE2087">
      <w:pPr>
        <w:pBdr>
          <w:top w:val="single" w:sz="4" w:space="1" w:color="auto"/>
        </w:pBdr>
        <w:spacing w:before="240" w:after="240"/>
        <w:ind w:left="2835" w:right="2835"/>
        <w:jc w:val="center"/>
      </w:pPr>
      <w:r>
        <w:t>(указывается 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BE2087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</w:t>
            </w:r>
          </w:p>
        </w:tc>
      </w:tr>
    </w:tbl>
    <w:p w:rsidR="00BE2087" w:rsidRDefault="00BE2087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E2087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</w:tr>
    </w:tbl>
    <w:p w:rsidR="00BE2087" w:rsidRDefault="00BE2087">
      <w:pPr>
        <w:ind w:left="5670" w:right="5073"/>
        <w:jc w:val="center"/>
      </w:pPr>
      <w:r>
        <w:t>(указывается дата, на которую составлен список аффилированных лиц акционерного общества)</w:t>
      </w:r>
    </w:p>
    <w:p w:rsidR="00BE2087" w:rsidRDefault="00BE2087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Место нахождения эмитента:  243111 Брянская область г.Клинцы, ул. Займищенская, 179</w:t>
      </w:r>
    </w:p>
    <w:p w:rsidR="00BE2087" w:rsidRDefault="00BE2087">
      <w:pPr>
        <w:pBdr>
          <w:top w:val="single" w:sz="4" w:space="1" w:color="auto"/>
        </w:pBdr>
        <w:ind w:left="3119" w:right="2097"/>
        <w:jc w:val="center"/>
      </w:pPr>
      <w:r>
        <w:t>(указывается место нахождения (адрес постоянно действующего исполнительного органа акционерного общества (иного лица, имеющего право действовать от имени акционерного общества без доверенности)))</w:t>
      </w:r>
    </w:p>
    <w:p w:rsidR="00BE2087" w:rsidRDefault="00BE2087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BE2087" w:rsidRPr="00D34389" w:rsidRDefault="00BE2087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</w:t>
      </w:r>
    </w:p>
    <w:p w:rsidR="00BE2087" w:rsidRDefault="00BE2087">
      <w:pPr>
        <w:pBdr>
          <w:top w:val="single" w:sz="4" w:space="1" w:color="auto"/>
        </w:pBdr>
        <w:spacing w:after="240"/>
        <w:ind w:left="3544" w:right="2098"/>
        <w:jc w:val="center"/>
      </w:pPr>
      <w:r>
        <w:t>(указывается адрес страницы в сети Интернет, используемой эмитентом для раскрытия информации)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BE2087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E2087" w:rsidRDefault="00BE2087">
            <w:pPr>
              <w:ind w:left="57"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 уполномоченного лица</w:t>
            </w:r>
          </w:p>
          <w:p w:rsidR="00BE2087" w:rsidRDefault="00BE2087">
            <w:pPr>
              <w:ind w:left="57" w:right="9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акционерного общества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С.Н.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</w:tr>
      <w:tr w:rsidR="00BE2087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2087" w:rsidRDefault="00BE2087">
            <w:r>
              <w:t>Генеральный директор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2087" w:rsidRDefault="00BE2087"/>
        </w:tc>
      </w:tr>
      <w:tr w:rsidR="00BE2087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2087" w:rsidRDefault="00BE20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 w:rsidP="00F30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 w:rsidP="00D95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BE2087">
        <w:trPr>
          <w:trHeight w:val="669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</w:tr>
    </w:tbl>
    <w:p w:rsidR="00BE2087" w:rsidRDefault="00BE2087">
      <w:pPr>
        <w:rPr>
          <w:sz w:val="24"/>
          <w:szCs w:val="24"/>
        </w:rPr>
      </w:pPr>
    </w:p>
    <w:p w:rsidR="00BE2087" w:rsidRDefault="00BE2087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Содержание списка аффилированных лиц акционерного общества</w:t>
      </w:r>
    </w:p>
    <w:tbl>
      <w:tblPr>
        <w:tblW w:w="0" w:type="auto"/>
        <w:tblInd w:w="11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2127"/>
      </w:tblGrid>
      <w:tr w:rsidR="00BE2087">
        <w:trPr>
          <w:cantSplit/>
        </w:trPr>
        <w:tc>
          <w:tcPr>
            <w:tcW w:w="3544" w:type="dxa"/>
            <w:gridSpan w:val="2"/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BE2087">
        <w:tc>
          <w:tcPr>
            <w:tcW w:w="1417" w:type="dxa"/>
            <w:vAlign w:val="bottom"/>
          </w:tcPr>
          <w:p w:rsidR="00BE2087" w:rsidRDefault="00BE20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3217002256</w:t>
            </w:r>
          </w:p>
        </w:tc>
      </w:tr>
      <w:tr w:rsidR="00BE2087">
        <w:tc>
          <w:tcPr>
            <w:tcW w:w="1417" w:type="dxa"/>
            <w:vAlign w:val="bottom"/>
          </w:tcPr>
          <w:p w:rsidR="00BE2087" w:rsidRDefault="00BE20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1023201335728</w:t>
            </w:r>
          </w:p>
        </w:tc>
      </w:tr>
    </w:tbl>
    <w:p w:rsidR="00BE2087" w:rsidRDefault="00BE2087">
      <w:pPr>
        <w:spacing w:after="12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E2087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BE2087" w:rsidRDefault="00BE208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BE2087">
        <w:tc>
          <w:tcPr>
            <w:tcW w:w="737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10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 w:rsidP="00E92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Сергей Николаевич</w:t>
            </w:r>
          </w:p>
        </w:tc>
        <w:tc>
          <w:tcPr>
            <w:tcW w:w="2977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Клинцы, ул. Ворошилова, д.60 “а”, кв.33</w:t>
            </w:r>
          </w:p>
        </w:tc>
        <w:tc>
          <w:tcPr>
            <w:tcW w:w="2193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501" w:type="dxa"/>
            <w:vAlign w:val="bottom"/>
          </w:tcPr>
          <w:p w:rsidR="00BE2087" w:rsidRDefault="00BE2087" w:rsidP="00212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08.12.2016г. (пр.№2 от 06.12.2016г.)</w:t>
            </w:r>
          </w:p>
        </w:tc>
        <w:tc>
          <w:tcPr>
            <w:tcW w:w="1976" w:type="dxa"/>
            <w:vAlign w:val="bottom"/>
          </w:tcPr>
          <w:p w:rsidR="00BE2087" w:rsidRDefault="00BE2087" w:rsidP="00BF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  <w:tc>
          <w:tcPr>
            <w:tcW w:w="2193" w:type="dxa"/>
            <w:vAlign w:val="bottom"/>
          </w:tcPr>
          <w:p w:rsidR="00BE2087" w:rsidRDefault="00BE2087" w:rsidP="00BF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 w:rsidP="00E92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Алла Анатольевна</w:t>
            </w:r>
          </w:p>
        </w:tc>
        <w:tc>
          <w:tcPr>
            <w:tcW w:w="2977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Клинцы, ул. Ворошилова, д.60 “а”, кв.33</w:t>
            </w:r>
          </w:p>
        </w:tc>
        <w:tc>
          <w:tcPr>
            <w:tcW w:w="2193" w:type="dxa"/>
            <w:vAlign w:val="bottom"/>
          </w:tcPr>
          <w:p w:rsidR="00BE2087" w:rsidRDefault="00BE2087" w:rsidP="00E92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</w:t>
            </w:r>
          </w:p>
        </w:tc>
        <w:tc>
          <w:tcPr>
            <w:tcW w:w="1501" w:type="dxa"/>
            <w:vAlign w:val="bottom"/>
          </w:tcPr>
          <w:p w:rsidR="00BE2087" w:rsidRDefault="00BE2087" w:rsidP="00E927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 w:rsidP="00BF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2193" w:type="dxa"/>
            <w:vAlign w:val="bottom"/>
          </w:tcPr>
          <w:p w:rsidR="00BE2087" w:rsidRDefault="00BE2087" w:rsidP="00BF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 w:rsidP="003A0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BE2087" w:rsidRDefault="00BE2087" w:rsidP="003A0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Алексеенко Маргарита Сергеевна</w:t>
            </w:r>
          </w:p>
        </w:tc>
        <w:tc>
          <w:tcPr>
            <w:tcW w:w="2977" w:type="dxa"/>
            <w:vAlign w:val="bottom"/>
          </w:tcPr>
          <w:p w:rsidR="00BE2087" w:rsidRDefault="00BE2087" w:rsidP="003A0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Брянская обл, г.Клинцы, ул.Ворошилова д.40-а кВ.33</w:t>
            </w:r>
          </w:p>
        </w:tc>
        <w:tc>
          <w:tcPr>
            <w:tcW w:w="2193" w:type="dxa"/>
            <w:vAlign w:val="bottom"/>
          </w:tcPr>
          <w:p w:rsidR="00BE2087" w:rsidRDefault="00BE2087" w:rsidP="003A0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</w:t>
            </w:r>
          </w:p>
        </w:tc>
        <w:tc>
          <w:tcPr>
            <w:tcW w:w="1501" w:type="dxa"/>
            <w:vAlign w:val="bottom"/>
          </w:tcPr>
          <w:p w:rsidR="00BE2087" w:rsidRDefault="00BE2087" w:rsidP="003A06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 w:rsidP="003A0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2193" w:type="dxa"/>
            <w:vAlign w:val="bottom"/>
          </w:tcPr>
          <w:p w:rsidR="00BE2087" w:rsidRDefault="00BE2087" w:rsidP="003A06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</w:tr>
      <w:tr w:rsidR="00BE2087">
        <w:trPr>
          <w:trHeight w:val="677"/>
        </w:trPr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087" w:rsidRDefault="00BE2087">
      <w:pPr>
        <w:spacing w:before="24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E2087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087" w:rsidRDefault="00BE20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087" w:rsidRDefault="00BE2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</w:tbl>
    <w:p w:rsidR="00BE2087" w:rsidRDefault="00BE208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8930"/>
        <w:gridCol w:w="2541"/>
        <w:gridCol w:w="2988"/>
      </w:tblGrid>
      <w:tr w:rsidR="00BE2087">
        <w:tc>
          <w:tcPr>
            <w:tcW w:w="737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930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внесения изменения в список аффилированных лиц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087" w:rsidRDefault="00BE2087">
      <w:pPr>
        <w:rPr>
          <w:sz w:val="24"/>
          <w:szCs w:val="24"/>
        </w:rPr>
      </w:pPr>
      <w:r>
        <w:rPr>
          <w:sz w:val="24"/>
          <w:szCs w:val="24"/>
        </w:rPr>
        <w:t>Содержание сведений об аффилированном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5"/>
        <w:gridCol w:w="3582"/>
        <w:gridCol w:w="2977"/>
        <w:gridCol w:w="2193"/>
        <w:gridCol w:w="1501"/>
        <w:gridCol w:w="1976"/>
        <w:gridCol w:w="2193"/>
      </w:tblGrid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82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 w:rsidP="00AF52E3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087" w:rsidRDefault="00BE2087">
      <w:pPr>
        <w:rPr>
          <w:sz w:val="24"/>
          <w:szCs w:val="24"/>
        </w:rPr>
      </w:pPr>
      <w:r>
        <w:rPr>
          <w:sz w:val="24"/>
          <w:szCs w:val="24"/>
        </w:rPr>
        <w:t>Содержание сведений об аффилированном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28"/>
        <w:gridCol w:w="3582"/>
        <w:gridCol w:w="2977"/>
        <w:gridCol w:w="2193"/>
        <w:gridCol w:w="1501"/>
        <w:gridCol w:w="1976"/>
        <w:gridCol w:w="2193"/>
      </w:tblGrid>
      <w:tr w:rsidR="00BE2087">
        <w:trPr>
          <w:cantSplit/>
        </w:trPr>
        <w:tc>
          <w:tcPr>
            <w:tcW w:w="765" w:type="dxa"/>
            <w:gridSpan w:val="2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trHeight w:val="349"/>
        </w:trPr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c>
          <w:tcPr>
            <w:tcW w:w="73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2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  <w:tr w:rsidR="00BE2087">
        <w:trPr>
          <w:cantSplit/>
        </w:trPr>
        <w:tc>
          <w:tcPr>
            <w:tcW w:w="765" w:type="dxa"/>
            <w:gridSpan w:val="2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2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  <w:vAlign w:val="bottom"/>
          </w:tcPr>
          <w:p w:rsidR="00BE2087" w:rsidRDefault="00BE20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E2087" w:rsidRDefault="00BE2087">
      <w:pPr>
        <w:rPr>
          <w:sz w:val="24"/>
          <w:szCs w:val="24"/>
        </w:rPr>
      </w:pPr>
    </w:p>
    <w:sectPr w:rsidR="00BE2087" w:rsidSect="00C80BEF">
      <w:headerReference w:type="default" r:id="rId6"/>
      <w:pgSz w:w="16840" w:h="11907" w:orient="landscape" w:code="9"/>
      <w:pgMar w:top="1134" w:right="851" w:bottom="567" w:left="851" w:header="397" w:footer="284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87" w:rsidRDefault="00BE2087">
      <w:r>
        <w:separator/>
      </w:r>
    </w:p>
  </w:endnote>
  <w:endnote w:type="continuationSeparator" w:id="1">
    <w:p w:rsidR="00BE2087" w:rsidRDefault="00BE2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87" w:rsidRDefault="00BE2087">
      <w:r>
        <w:separator/>
      </w:r>
    </w:p>
  </w:footnote>
  <w:footnote w:type="continuationSeparator" w:id="1">
    <w:p w:rsidR="00BE2087" w:rsidRDefault="00BE20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87" w:rsidRDefault="00BE2087">
    <w:pPr>
      <w:pStyle w:val="Header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526"/>
    <w:rsid w:val="0000752D"/>
    <w:rsid w:val="00007B91"/>
    <w:rsid w:val="000247AD"/>
    <w:rsid w:val="00067268"/>
    <w:rsid w:val="00077A44"/>
    <w:rsid w:val="00081989"/>
    <w:rsid w:val="000B5AE0"/>
    <w:rsid w:val="000B67B7"/>
    <w:rsid w:val="000C53F1"/>
    <w:rsid w:val="0012651C"/>
    <w:rsid w:val="00142124"/>
    <w:rsid w:val="00153CB7"/>
    <w:rsid w:val="00165452"/>
    <w:rsid w:val="00165DF3"/>
    <w:rsid w:val="001738BA"/>
    <w:rsid w:val="00190C36"/>
    <w:rsid w:val="001A602C"/>
    <w:rsid w:val="001B6038"/>
    <w:rsid w:val="001D3B2E"/>
    <w:rsid w:val="001E1ACF"/>
    <w:rsid w:val="001E3C0C"/>
    <w:rsid w:val="001F15A4"/>
    <w:rsid w:val="00212073"/>
    <w:rsid w:val="00223BCF"/>
    <w:rsid w:val="00251526"/>
    <w:rsid w:val="00267742"/>
    <w:rsid w:val="002D2AC0"/>
    <w:rsid w:val="002D6149"/>
    <w:rsid w:val="003042C1"/>
    <w:rsid w:val="0035510C"/>
    <w:rsid w:val="00367BA7"/>
    <w:rsid w:val="00370BFD"/>
    <w:rsid w:val="003A0630"/>
    <w:rsid w:val="003E4523"/>
    <w:rsid w:val="003F782D"/>
    <w:rsid w:val="00436DE7"/>
    <w:rsid w:val="004A1CC0"/>
    <w:rsid w:val="004E7A4F"/>
    <w:rsid w:val="005114AF"/>
    <w:rsid w:val="00514649"/>
    <w:rsid w:val="00544F44"/>
    <w:rsid w:val="005A4777"/>
    <w:rsid w:val="005B7BFB"/>
    <w:rsid w:val="00620517"/>
    <w:rsid w:val="00644D50"/>
    <w:rsid w:val="00645ED7"/>
    <w:rsid w:val="00675FD7"/>
    <w:rsid w:val="006904B5"/>
    <w:rsid w:val="006A1C3C"/>
    <w:rsid w:val="006B0B2B"/>
    <w:rsid w:val="006C436A"/>
    <w:rsid w:val="006D3BC9"/>
    <w:rsid w:val="006D7240"/>
    <w:rsid w:val="006E0F6B"/>
    <w:rsid w:val="0071387A"/>
    <w:rsid w:val="00721BF2"/>
    <w:rsid w:val="00731E98"/>
    <w:rsid w:val="0076151D"/>
    <w:rsid w:val="00784093"/>
    <w:rsid w:val="007A6CE1"/>
    <w:rsid w:val="007E1CE6"/>
    <w:rsid w:val="008038BE"/>
    <w:rsid w:val="0082465D"/>
    <w:rsid w:val="00847338"/>
    <w:rsid w:val="00864B78"/>
    <w:rsid w:val="008A0A87"/>
    <w:rsid w:val="008D643D"/>
    <w:rsid w:val="008E2E6F"/>
    <w:rsid w:val="008E5232"/>
    <w:rsid w:val="008E5C2A"/>
    <w:rsid w:val="008F4F5F"/>
    <w:rsid w:val="0095056A"/>
    <w:rsid w:val="00951739"/>
    <w:rsid w:val="009540FE"/>
    <w:rsid w:val="00962063"/>
    <w:rsid w:val="00962C50"/>
    <w:rsid w:val="009653F5"/>
    <w:rsid w:val="009E2798"/>
    <w:rsid w:val="00A01EA2"/>
    <w:rsid w:val="00A531FE"/>
    <w:rsid w:val="00A723E8"/>
    <w:rsid w:val="00A94F24"/>
    <w:rsid w:val="00AE786B"/>
    <w:rsid w:val="00AF52E3"/>
    <w:rsid w:val="00B23F77"/>
    <w:rsid w:val="00B46B51"/>
    <w:rsid w:val="00B54B5A"/>
    <w:rsid w:val="00B63643"/>
    <w:rsid w:val="00B85BE9"/>
    <w:rsid w:val="00BB4294"/>
    <w:rsid w:val="00BE2087"/>
    <w:rsid w:val="00BF0059"/>
    <w:rsid w:val="00C10A1B"/>
    <w:rsid w:val="00C34497"/>
    <w:rsid w:val="00C379FF"/>
    <w:rsid w:val="00C448E0"/>
    <w:rsid w:val="00C52820"/>
    <w:rsid w:val="00C5701E"/>
    <w:rsid w:val="00C80BEF"/>
    <w:rsid w:val="00D21B63"/>
    <w:rsid w:val="00D34389"/>
    <w:rsid w:val="00D4223E"/>
    <w:rsid w:val="00D57866"/>
    <w:rsid w:val="00D95C5A"/>
    <w:rsid w:val="00DA4BC4"/>
    <w:rsid w:val="00DC04C1"/>
    <w:rsid w:val="00DD10E4"/>
    <w:rsid w:val="00DD282D"/>
    <w:rsid w:val="00DE561B"/>
    <w:rsid w:val="00DF7EB4"/>
    <w:rsid w:val="00E024C2"/>
    <w:rsid w:val="00E3063B"/>
    <w:rsid w:val="00E851E3"/>
    <w:rsid w:val="00E9277C"/>
    <w:rsid w:val="00EA194C"/>
    <w:rsid w:val="00EA7F4D"/>
    <w:rsid w:val="00EB1077"/>
    <w:rsid w:val="00EC5888"/>
    <w:rsid w:val="00ED0573"/>
    <w:rsid w:val="00EE1208"/>
    <w:rsid w:val="00F3028E"/>
    <w:rsid w:val="00F4431B"/>
    <w:rsid w:val="00F458CC"/>
    <w:rsid w:val="00F5635A"/>
    <w:rsid w:val="00F630A8"/>
    <w:rsid w:val="00F635B6"/>
    <w:rsid w:val="00FA2A35"/>
    <w:rsid w:val="00FC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BEF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0BEF"/>
    <w:pPr>
      <w:keepNext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0B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">
    <w:name w:val="Основной шрифт"/>
    <w:uiPriority w:val="99"/>
    <w:rsid w:val="00C80BEF"/>
  </w:style>
  <w:style w:type="paragraph" w:styleId="Header">
    <w:name w:val="header"/>
    <w:basedOn w:val="Normal"/>
    <w:link w:val="HeaderChar"/>
    <w:uiPriority w:val="99"/>
    <w:rsid w:val="00C80B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0BEF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80B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0BEF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410</Words>
  <Characters>2337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subject/>
  <dc:creator>Prof-RomanovaAA</dc:creator>
  <cp:keywords/>
  <dc:description/>
  <cp:lastModifiedBy>WiZaRd</cp:lastModifiedBy>
  <cp:revision>2</cp:revision>
  <cp:lastPrinted>2009-04-13T06:12:00Z</cp:lastPrinted>
  <dcterms:created xsi:type="dcterms:W3CDTF">2017-12-29T08:10:00Z</dcterms:created>
  <dcterms:modified xsi:type="dcterms:W3CDTF">2017-12-29T08:10:00Z</dcterms:modified>
</cp:coreProperties>
</file>