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3FC" w:rsidRPr="00F37511" w:rsidRDefault="008C33FC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8C33FC" w:rsidRPr="00F37511" w:rsidRDefault="008C33FC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8C33FC" w:rsidRPr="00F37511" w:rsidRDefault="008C33FC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8C33FC" w:rsidRPr="007F1988" w:rsidRDefault="008C33FC">
      <w:pPr>
        <w:pStyle w:val="Heading11"/>
        <w:jc w:val="left"/>
        <w:rPr>
          <w:color w:val="000000"/>
          <w:sz w:val="36"/>
          <w:szCs w:val="36"/>
          <w:lang w:val="en-US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</w:t>
      </w:r>
      <w:r>
        <w:rPr>
          <w:color w:val="000000"/>
          <w:sz w:val="36"/>
          <w:szCs w:val="36"/>
        </w:rPr>
        <w:t>1</w:t>
      </w:r>
      <w:r w:rsidRPr="00F37511">
        <w:rPr>
          <w:color w:val="000000"/>
          <w:sz w:val="36"/>
          <w:szCs w:val="36"/>
        </w:rPr>
        <w:t>.</w:t>
      </w:r>
      <w:r>
        <w:rPr>
          <w:color w:val="000000"/>
          <w:sz w:val="36"/>
          <w:szCs w:val="36"/>
          <w:lang w:val="en-US"/>
        </w:rPr>
        <w:t>03</w:t>
      </w:r>
      <w:r w:rsidRPr="00F37511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  <w:lang w:val="en-US"/>
        </w:rPr>
        <w:t>5</w:t>
      </w:r>
    </w:p>
    <w:p w:rsidR="008C33FC" w:rsidRPr="00F37511" w:rsidRDefault="008C33F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8C33FC" w:rsidRPr="00F37511" w:rsidRDefault="008C33F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8C33FC" w:rsidRPr="00F37511" w:rsidRDefault="008C33F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8C33FC" w:rsidRPr="00F37511" w:rsidRDefault="008C33F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8C33FC" w:rsidRPr="00F37511" w:rsidRDefault="008C33F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</w:t>
      </w:r>
      <w:r>
        <w:rPr>
          <w:b w:val="0"/>
          <w:bCs w:val="0"/>
          <w:color w:val="000000"/>
          <w:lang w:val="en-US"/>
        </w:rPr>
        <w:t>0</w:t>
      </w:r>
      <w:r>
        <w:rPr>
          <w:b w:val="0"/>
          <w:bCs w:val="0"/>
          <w:color w:val="000000"/>
        </w:rPr>
        <w:t>1</w:t>
      </w:r>
      <w:r w:rsidRPr="00F37511">
        <w:rPr>
          <w:b w:val="0"/>
          <w:bCs w:val="0"/>
          <w:color w:val="000000"/>
        </w:rPr>
        <w:t xml:space="preserve">» </w:t>
      </w:r>
      <w:r>
        <w:rPr>
          <w:b w:val="0"/>
          <w:bCs w:val="0"/>
          <w:color w:val="000000"/>
        </w:rPr>
        <w:t xml:space="preserve">апреля </w:t>
      </w:r>
      <w:r w:rsidRPr="00F37511">
        <w:rPr>
          <w:b w:val="0"/>
          <w:bCs w:val="0"/>
          <w:color w:val="000000"/>
        </w:rPr>
        <w:t>201</w:t>
      </w:r>
      <w:r>
        <w:rPr>
          <w:b w:val="0"/>
          <w:bCs w:val="0"/>
          <w:color w:val="000000"/>
        </w:rPr>
        <w:t>5</w:t>
      </w:r>
      <w:r w:rsidRPr="00F37511">
        <w:rPr>
          <w:b w:val="0"/>
          <w:bCs w:val="0"/>
          <w:color w:val="000000"/>
        </w:rPr>
        <w:t>г.</w:t>
      </w:r>
    </w:p>
    <w:p w:rsidR="008C33FC" w:rsidRPr="00F37511" w:rsidRDefault="008C33FC">
      <w:pPr>
        <w:pStyle w:val="Heading11"/>
        <w:jc w:val="left"/>
        <w:rPr>
          <w:color w:val="000000"/>
        </w:rPr>
      </w:pPr>
      <w:r>
        <w:rPr>
          <w:noProof/>
        </w:rPr>
        <w:pict>
          <v:line id="_x0000_s1026" style="position:absolute;z-index:251658752" from="583.2pt,16pt" to="583.2pt,44.8pt" o:allowincell="f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8C33FC" w:rsidRDefault="008C33FC">
                  <w:pPr>
                    <w:pStyle w:val="Heading1"/>
                  </w:pPr>
                  <w:r>
                    <w:t>Коды эмитента</w:t>
                  </w:r>
                </w:p>
                <w:p w:rsidR="008C33FC" w:rsidRDefault="008C33FC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8C33FC" w:rsidRDefault="008C33FC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28" style="position:absolute;z-index:251657728" from="532.8pt,16pt" to="691.2pt,16pt" o:allowincell="f"/>
        </w:pict>
      </w:r>
      <w:r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8C33FC" w:rsidRDefault="008C33FC">
      <w:pPr>
        <w:jc w:val="both"/>
        <w:rPr>
          <w:color w:val="000000"/>
          <w:sz w:val="28"/>
          <w:szCs w:val="28"/>
        </w:rPr>
      </w:pPr>
    </w:p>
    <w:p w:rsidR="008C33FC" w:rsidRDefault="008C33FC">
      <w:pPr>
        <w:jc w:val="both"/>
        <w:rPr>
          <w:color w:val="000000"/>
          <w:sz w:val="28"/>
          <w:szCs w:val="28"/>
        </w:rPr>
      </w:pPr>
    </w:p>
    <w:p w:rsidR="008C33FC" w:rsidRPr="00F37511" w:rsidRDefault="008C33FC">
      <w:pPr>
        <w:jc w:val="both"/>
        <w:rPr>
          <w:color w:val="000000"/>
          <w:sz w:val="28"/>
          <w:szCs w:val="28"/>
        </w:rPr>
      </w:pPr>
    </w:p>
    <w:p w:rsidR="008C33FC" w:rsidRPr="00F37511" w:rsidRDefault="008C33FC">
      <w:pPr>
        <w:jc w:val="both"/>
        <w:rPr>
          <w:color w:val="000000"/>
          <w:sz w:val="28"/>
          <w:szCs w:val="28"/>
        </w:rPr>
      </w:pPr>
    </w:p>
    <w:p w:rsidR="008C33FC" w:rsidRPr="00F37511" w:rsidRDefault="008C33FC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t>Состав аффилированных лиц на 3</w:t>
      </w:r>
      <w:r>
        <w:rPr>
          <w:b/>
          <w:bCs/>
          <w:color w:val="000000"/>
          <w:sz w:val="28"/>
          <w:szCs w:val="28"/>
        </w:rPr>
        <w:t>1</w:t>
      </w:r>
      <w:r w:rsidRPr="00F37511">
        <w:rPr>
          <w:b/>
          <w:bCs/>
          <w:color w:val="000000"/>
          <w:sz w:val="28"/>
          <w:szCs w:val="28"/>
        </w:rPr>
        <w:t>.</w:t>
      </w:r>
      <w:r>
        <w:rPr>
          <w:b/>
          <w:bCs/>
          <w:color w:val="000000"/>
          <w:sz w:val="28"/>
          <w:szCs w:val="28"/>
        </w:rPr>
        <w:t>03</w:t>
      </w:r>
      <w:r w:rsidRPr="00F37511">
        <w:rPr>
          <w:b/>
          <w:bCs/>
          <w:color w:val="000000"/>
          <w:sz w:val="28"/>
          <w:szCs w:val="28"/>
        </w:rPr>
        <w:t>.201</w:t>
      </w:r>
      <w:r>
        <w:rPr>
          <w:b/>
          <w:bCs/>
          <w:color w:val="000000"/>
          <w:sz w:val="28"/>
          <w:szCs w:val="28"/>
        </w:rPr>
        <w:t>5</w:t>
      </w:r>
      <w:r w:rsidRPr="00F37511">
        <w:rPr>
          <w:b/>
          <w:bCs/>
          <w:color w:val="000000"/>
          <w:sz w:val="28"/>
          <w:szCs w:val="28"/>
        </w:rPr>
        <w:t>г.</w:t>
      </w:r>
    </w:p>
    <w:p w:rsidR="008C33FC" w:rsidRPr="007F1988" w:rsidRDefault="008C33FC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«КДВ»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B4763A">
                <w:rPr>
                  <w:sz w:val="22"/>
                  <w:szCs w:val="22"/>
                </w:rPr>
                <w:t>630057, г</w:t>
              </w:r>
            </w:smartTag>
            <w:r w:rsidRPr="00B4763A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8" w:type="dxa"/>
            <w:gridSpan w:val="2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Лицо имеет право распо</w:t>
            </w:r>
            <w:r>
              <w:rPr>
                <w:bCs/>
                <w:iCs/>
                <w:color w:val="000000"/>
                <w:sz w:val="22"/>
                <w:szCs w:val="22"/>
              </w:rPr>
              <w:t>ряжаться более чем 5</w:t>
            </w:r>
            <w:r w:rsidRPr="00B4763A">
              <w:rPr>
                <w:bCs/>
                <w:iCs/>
                <w:color w:val="000000"/>
                <w:sz w:val="22"/>
                <w:szCs w:val="22"/>
              </w:rPr>
              <w:t>0 процентами голосующих акций Общества</w:t>
            </w:r>
            <w:r w:rsidRPr="00B4763A">
              <w:rPr>
                <w:color w:val="000000"/>
                <w:sz w:val="22"/>
                <w:szCs w:val="22"/>
              </w:rPr>
              <w:t>, согласно пп.1 п.1 ст.9 ФЗ «О защите конкуренции»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</w:t>
            </w:r>
          </w:p>
        </w:tc>
        <w:tc>
          <w:tcPr>
            <w:tcW w:w="1749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325894" w:rsidRDefault="008C33FC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2.</w:t>
            </w:r>
          </w:p>
        </w:tc>
        <w:tc>
          <w:tcPr>
            <w:tcW w:w="3178" w:type="dxa"/>
          </w:tcPr>
          <w:p w:rsidR="008C33FC" w:rsidRPr="00325894" w:rsidRDefault="008C33FC" w:rsidP="00AB2570">
            <w:pPr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8C33FC" w:rsidRPr="00325894" w:rsidRDefault="008C33FC" w:rsidP="00AB2570">
            <w:pPr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 xml:space="preserve">650000,  г.Кемерово </w:t>
            </w:r>
          </w:p>
        </w:tc>
        <w:tc>
          <w:tcPr>
            <w:tcW w:w="2898" w:type="dxa"/>
            <w:gridSpan w:val="2"/>
          </w:tcPr>
          <w:p w:rsidR="008C33FC" w:rsidRPr="00325894" w:rsidRDefault="008C33FC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Лицо осуществляет полномочия единоличного исполнительного органа Общества,</w:t>
            </w:r>
            <w:r w:rsidRPr="00325894">
              <w:rPr>
                <w:color w:val="000000"/>
                <w:sz w:val="24"/>
                <w:szCs w:val="24"/>
              </w:rPr>
              <w:t xml:space="preserve"> согласно пп.2 п.1 ст.9 ФЗ «О защите конкуренции»</w:t>
            </w:r>
          </w:p>
          <w:p w:rsidR="008C33FC" w:rsidRPr="00325894" w:rsidRDefault="008C33FC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682" w:type="dxa"/>
          </w:tcPr>
          <w:p w:rsidR="008C33FC" w:rsidRPr="00325894" w:rsidRDefault="008C33FC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01.12.2008.</w:t>
            </w:r>
          </w:p>
        </w:tc>
        <w:tc>
          <w:tcPr>
            <w:tcW w:w="1749" w:type="dxa"/>
          </w:tcPr>
          <w:p w:rsidR="008C33FC" w:rsidRPr="00325894" w:rsidRDefault="008C33FC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8C33FC" w:rsidRPr="00325894" w:rsidRDefault="008C33FC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«Кемеровский кондитерский комбинат»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28.09.2009г.</w:t>
            </w:r>
          </w:p>
        </w:tc>
        <w:tc>
          <w:tcPr>
            <w:tcW w:w="1749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B4763A">
                <w:rPr>
                  <w:sz w:val="22"/>
                  <w:szCs w:val="22"/>
                </w:rPr>
                <w:t>630057, г</w:t>
              </w:r>
            </w:smartTag>
            <w:r w:rsidRPr="00B4763A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5.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662605, Россия, Красноярский край, г. Минусинск, ул. Крекерная, 8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600026, Владимирская область, г. Владимир, ул. Куйбышева, д. 3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09.08.2010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B4763A">
                <w:rPr>
                  <w:color w:val="000000"/>
                  <w:sz w:val="22"/>
                  <w:szCs w:val="22"/>
                </w:rPr>
                <w:t>630001, г</w:t>
              </w:r>
            </w:smartTag>
            <w:r w:rsidRPr="00B4763A">
              <w:rPr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12.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142500, РФ, Московская область, г.Павловский Посад, Мишутинское шоссе, 4Б.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ул.Кубовая, д.68.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 w:rsidRPr="00B4763A">
              <w:rPr>
                <w:color w:val="000000"/>
                <w:sz w:val="22"/>
                <w:szCs w:val="22"/>
                <w:lang w:val="en-US"/>
              </w:rPr>
              <w:t>KDV</w:t>
            </w:r>
            <w:r w:rsidRPr="00B4763A">
              <w:rPr>
                <w:color w:val="000000"/>
                <w:sz w:val="22"/>
                <w:szCs w:val="22"/>
              </w:rPr>
              <w:t xml:space="preserve"> Казахстан»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B4763A">
                <w:rPr>
                  <w:color w:val="000000"/>
                  <w:sz w:val="22"/>
                  <w:szCs w:val="22"/>
                </w:rPr>
                <w:t>140000, г</w:t>
              </w:r>
            </w:smartTag>
            <w:r w:rsidRPr="00B4763A">
              <w:rPr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Республика Казахстан, г. Алматы, микрорайон Мамыр-4, д. 36.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Республика Беларусь, 220138, Республика Беларусь, г.Минск, пер.Липковский, д.12, оф.205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17.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B4763A">
                  <w:rPr>
                    <w:bCs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655018, </w:t>
            </w:r>
            <w:r w:rsidRPr="00B4763A">
              <w:rPr>
                <w:iCs/>
                <w:color w:val="000000"/>
                <w:sz w:val="22"/>
                <w:szCs w:val="22"/>
              </w:rPr>
              <w:t>Россия, Республика Хакасия, г.Абакан, ул.П.Коммунаров, 50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23.12.2010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rPr>
          <w:trHeight w:val="70"/>
        </w:trPr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113114, Россия, г.Москва, Набережная Даниловская, д.4, стр.15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color w:val="000000"/>
                <w:sz w:val="22"/>
                <w:szCs w:val="22"/>
              </w:rPr>
              <w:t>29.12.2010 г</w:t>
            </w:r>
            <w:r w:rsidRPr="00B4763A">
              <w:rPr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172385, Россия, Тверская область, г.Ржев, ул.Луговая, 2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color w:val="000000"/>
                <w:sz w:val="22"/>
                <w:szCs w:val="22"/>
              </w:rPr>
              <w:t>29.12.2010 г</w:t>
            </w:r>
            <w:r w:rsidRPr="00B4763A">
              <w:rPr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117105, Россия, г.Москва, ул.Нагатинская, д.1, стр.1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172389, Россия, Тверская область, Ржевский район, г.Ржев, ул.Большая Спасская, д.8/27.</w:t>
            </w:r>
          </w:p>
          <w:p w:rsidR="008C33FC" w:rsidRPr="00B4763A" w:rsidRDefault="008C33FC" w:rsidP="00AB2570">
            <w:pPr>
              <w:rPr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634040,Томская область, г.Томск, ул.В.Высоцкого, 28, стр.2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08.06.2011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B4763A">
                <w:rPr>
                  <w:sz w:val="22"/>
                  <w:szCs w:val="22"/>
                </w:rPr>
                <w:t>630057, г</w:t>
              </w:r>
            </w:smartTag>
            <w:r w:rsidRPr="00B4763A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20.03.2012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24.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B4763A">
                <w:rPr>
                  <w:color w:val="000000"/>
                  <w:sz w:val="22"/>
                  <w:szCs w:val="22"/>
                </w:rPr>
                <w:t>634006, г</w:t>
              </w:r>
            </w:smartTag>
            <w:r w:rsidRPr="00B4763A">
              <w:rPr>
                <w:color w:val="000000"/>
                <w:sz w:val="22"/>
                <w:szCs w:val="22"/>
              </w:rPr>
              <w:t>. Томск, ул. Пушкина, д.71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29.03.2011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0057, г"/>
              </w:smartTagPr>
              <w:r w:rsidRPr="00B4763A">
                <w:rPr>
                  <w:sz w:val="22"/>
                  <w:szCs w:val="22"/>
                </w:rPr>
                <w:t>630057, г</w:t>
              </w:r>
            </w:smartTag>
            <w:r w:rsidRPr="00B4763A">
              <w:rPr>
                <w:sz w:val="22"/>
                <w:szCs w:val="22"/>
              </w:rPr>
              <w:t>. Томск, пр-т Мира, 20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12.09.2011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Закрытая акционерная компания о сограниченной ответственностью 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Deserda holding limited 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>G. Pavlides Court</w:t>
                </w:r>
              </w:smartTag>
            </w:smartTag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2, Arch. Kyprianou &amp; </w:t>
            </w:r>
            <w:smartTag w:uri="urn:schemas-microsoft-com:office:smarttags" w:element="address">
              <w:smartTag w:uri="urn:schemas-microsoft-com:office:smarttags" w:element="Street"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>Ayiou Andreou Street</w:t>
                </w:r>
              </w:smartTag>
            </w:smartTag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. 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3036 </w:t>
            </w:r>
            <w:smartTag w:uri="urn:schemas-microsoft-com:office:smarttags" w:element="metricconverter">
              <w:smartTagPr>
                <w:attr w:name="ProductID" w:val="634029, г"/>
              </w:smartTagPr>
              <w:smartTag w:uri="urn:schemas-microsoft-com:office:smarttags" w:element="place">
                <w:smartTag w:uri="urn:schemas-microsoft-com:office:smarttags" w:element="City">
                  <w:r w:rsidRPr="00B4763A">
                    <w:rPr>
                      <w:bCs/>
                      <w:iCs/>
                      <w:color w:val="000000"/>
                      <w:sz w:val="22"/>
                      <w:szCs w:val="22"/>
                      <w:lang w:val="en-US"/>
                    </w:rPr>
                    <w:t>Limassol</w:t>
                  </w:r>
                </w:smartTag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 xml:space="preserve">, </w:t>
                </w:r>
                <w:smartTag w:uri="urn:schemas-microsoft-com:office:smarttags" w:element="metricconverter">
                  <w:smartTagPr>
                    <w:attr w:name="ProductID" w:val="634029, г"/>
                  </w:smartTagPr>
                  <w:smartTag w:uri="urn:schemas-microsoft-com:office:smarttags" w:element="country-region">
                    <w:r w:rsidRPr="00B4763A">
                      <w:rPr>
                        <w:bCs/>
                        <w:iCs/>
                        <w:color w:val="000000"/>
                        <w:sz w:val="22"/>
                        <w:szCs w:val="22"/>
                        <w:lang w:val="en-US"/>
                      </w:rPr>
                      <w:t>Cyprus</w:t>
                    </w:r>
                  </w:smartTag>
                </w:smartTag>
              </w:smartTag>
            </w:smartTag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24.12.2010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ООО «Юниснек Продакшн», Украина</w:t>
            </w: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49069, Украина, г. Днепропетровск, Бабушкинский район, ул. 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Артема, д. 91 К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634006, Россия, г.Томск, ул.Пушкина, д.71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29. 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pStyle w:val="Heading2"/>
              <w:rPr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Предприятие с иностранным капиталом «KD</w:t>
            </w:r>
            <w:r w:rsidRPr="00B4763A">
              <w:rPr>
                <w:sz w:val="22"/>
                <w:szCs w:val="22"/>
                <w:lang w:val="en-US"/>
              </w:rPr>
              <w:t>V</w:t>
            </w:r>
            <w:r w:rsidRPr="00B4763A">
              <w:rPr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Республика Молдова, г.Кишинёв, ул.Петрикань, 21/3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30. 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pStyle w:val="Heading2"/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8C33FC" w:rsidRPr="00B4763A" w:rsidRDefault="008C33FC" w:rsidP="00AB2570">
            <w:pPr>
              <w:pStyle w:val="Heading2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72123, Украина, Запорожская область, Приморский район, с.Петровка, ул.Советская, 13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31.</w:t>
            </w:r>
          </w:p>
        </w:tc>
        <w:tc>
          <w:tcPr>
            <w:tcW w:w="3178" w:type="dxa"/>
            <w:vAlign w:val="center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ЗАО «Красная Звезда - Инвест»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634029, г. Томск, ул. Сибирская, д. 10.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32.</w:t>
            </w:r>
          </w:p>
        </w:tc>
        <w:tc>
          <w:tcPr>
            <w:tcW w:w="3178" w:type="dxa"/>
            <w:vAlign w:val="center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ООО «КДВ Воронеж»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bCs/>
                <w:sz w:val="22"/>
                <w:szCs w:val="22"/>
              </w:rPr>
              <w:t>396039, Россия, Воронежская область, Рамонский район, д.Богданово, ул. Лесная, 31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33.</w:t>
            </w:r>
          </w:p>
        </w:tc>
        <w:tc>
          <w:tcPr>
            <w:tcW w:w="3178" w:type="dxa"/>
            <w:vAlign w:val="center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ОсОО «КДВ Бишкек»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sz w:val="22"/>
                <w:szCs w:val="22"/>
              </w:rPr>
            </w:pPr>
            <w:r w:rsidRPr="00B4763A">
              <w:rPr>
                <w:bCs/>
                <w:sz w:val="22"/>
                <w:szCs w:val="22"/>
              </w:rPr>
              <w:t>Кыргызская республика, г.Бишкек, ул.Махатмы Ганди, 210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B4763A">
              <w:rPr>
                <w:sz w:val="22"/>
                <w:szCs w:val="22"/>
              </w:rPr>
              <w:t>.09.2013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34.</w:t>
            </w:r>
          </w:p>
        </w:tc>
        <w:tc>
          <w:tcPr>
            <w:tcW w:w="3178" w:type="dxa"/>
            <w:vAlign w:val="center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rPr>
                <w:bCs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353040, Краснодарский край, Белоглининский район, с.Белая Глина, ул.Степная, 37.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sz w:val="22"/>
                <w:szCs w:val="22"/>
              </w:rPr>
              <w:t>3</w:t>
            </w:r>
            <w:r w:rsidRPr="00B4763A">
              <w:rPr>
                <w:bCs/>
                <w:iCs/>
                <w:sz w:val="22"/>
                <w:szCs w:val="22"/>
                <w:lang w:val="en-US"/>
              </w:rPr>
              <w:t>5.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Общество с ограниченной ответственностью «КДВ Яшкинская мельница»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both"/>
              <w:rPr>
                <w:bCs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652020, Кемеровская область, Яшкинский район, с. Поломошное, ул. Бениваленского, д.10 «а»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20.0</w:t>
            </w:r>
            <w:r w:rsidRPr="00B4763A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en-US"/>
              </w:rPr>
              <w:t>6</w:t>
            </w:r>
            <w:r w:rsidRPr="00B4763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.2014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  <w:tr w:rsidR="008C33FC" w:rsidRPr="00B4763A" w:rsidTr="00AB2570"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36.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pStyle w:val="Heading2"/>
              <w:rPr>
                <w:bCs/>
                <w:iCs/>
                <w:sz w:val="22"/>
                <w:szCs w:val="22"/>
              </w:rPr>
            </w:pPr>
            <w:r w:rsidRPr="00B4763A">
              <w:rPr>
                <w:iCs/>
                <w:sz w:val="22"/>
                <w:szCs w:val="22"/>
              </w:rPr>
              <w:t>Общество с ограниченной ответственностью «Тролль»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center"/>
              <w:rPr>
                <w:spacing w:val="-10"/>
                <w:sz w:val="22"/>
                <w:szCs w:val="22"/>
              </w:rPr>
            </w:pPr>
            <w:r w:rsidRPr="00B4763A">
              <w:rPr>
                <w:spacing w:val="-10"/>
                <w:sz w:val="22"/>
                <w:szCs w:val="22"/>
              </w:rPr>
              <w:t>142500, Московская область, г. Павловский Посад, Мишутинское шоссе, д.4 Б</w:t>
            </w:r>
          </w:p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  <w:lang w:val="en-US"/>
              </w:rPr>
              <w:t>05</w:t>
            </w:r>
            <w:r w:rsidRPr="00B4763A">
              <w:rPr>
                <w:sz w:val="22"/>
                <w:szCs w:val="22"/>
              </w:rPr>
              <w:t>.</w:t>
            </w:r>
            <w:r w:rsidRPr="00B4763A">
              <w:rPr>
                <w:sz w:val="22"/>
                <w:szCs w:val="22"/>
                <w:lang w:val="en-US"/>
              </w:rPr>
              <w:t>08</w:t>
            </w:r>
            <w:r w:rsidRPr="00B4763A">
              <w:rPr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  <w:tr w:rsidR="008C33FC" w:rsidRPr="00B4763A" w:rsidTr="00AB2570">
        <w:tc>
          <w:tcPr>
            <w:tcW w:w="822" w:type="dxa"/>
            <w:vAlign w:val="center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37.</w:t>
            </w:r>
          </w:p>
        </w:tc>
        <w:tc>
          <w:tcPr>
            <w:tcW w:w="3178" w:type="dxa"/>
            <w:vAlign w:val="center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Общество с ограниченной ответственностью «Бабкины семечки»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center"/>
              <w:rPr>
                <w:spacing w:val="-10"/>
                <w:sz w:val="22"/>
                <w:szCs w:val="22"/>
              </w:rPr>
            </w:pPr>
            <w:bookmarkStart w:id="0" w:name="OLE_LINK1"/>
            <w:bookmarkStart w:id="1" w:name="OLE_LINK2"/>
            <w:r w:rsidRPr="00B4763A">
              <w:rPr>
                <w:bCs/>
                <w:sz w:val="22"/>
                <w:szCs w:val="22"/>
              </w:rPr>
              <w:t>634057, г. Томск, пр. Мира, д. 20</w:t>
            </w:r>
            <w:bookmarkEnd w:id="0"/>
            <w:bookmarkEnd w:id="1"/>
          </w:p>
        </w:tc>
        <w:tc>
          <w:tcPr>
            <w:tcW w:w="2892" w:type="dxa"/>
            <w:vAlign w:val="center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  <w:vAlign w:val="center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  <w:lang w:val="en-US"/>
              </w:rPr>
              <w:t>18.07</w:t>
            </w:r>
            <w:r w:rsidRPr="00B4763A">
              <w:rPr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  <w:vAlign w:val="center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jc w:val="center"/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rPr>
                <w:sz w:val="22"/>
                <w:szCs w:val="22"/>
              </w:rPr>
            </w:pPr>
          </w:p>
          <w:p w:rsidR="008C33FC" w:rsidRPr="00B4763A" w:rsidRDefault="008C33FC" w:rsidP="00AB2570">
            <w:pPr>
              <w:rPr>
                <w:spacing w:val="-1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  <w:tr w:rsidR="008C33FC" w:rsidRPr="00B4763A" w:rsidTr="00AB2570">
        <w:trPr>
          <w:trHeight w:val="2981"/>
        </w:trPr>
        <w:tc>
          <w:tcPr>
            <w:tcW w:w="822" w:type="dxa"/>
          </w:tcPr>
          <w:p w:rsidR="008C33FC" w:rsidRPr="00B4763A" w:rsidRDefault="008C33FC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sz w:val="22"/>
                <w:szCs w:val="22"/>
                <w:lang w:val="en-US"/>
              </w:rPr>
              <w:t>3</w:t>
            </w:r>
            <w:r w:rsidRPr="00B4763A">
              <w:rPr>
                <w:bCs/>
                <w:iCs/>
                <w:sz w:val="22"/>
                <w:szCs w:val="22"/>
              </w:rPr>
              <w:t>8</w:t>
            </w:r>
            <w:r w:rsidRPr="00B4763A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3178" w:type="dxa"/>
          </w:tcPr>
          <w:p w:rsidR="008C33FC" w:rsidRPr="00B4763A" w:rsidRDefault="008C33FC" w:rsidP="00AB2570">
            <w:pPr>
              <w:pStyle w:val="Heading2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Общество с ограниченной ответственностью «КДВ-Агро»</w:t>
            </w:r>
          </w:p>
        </w:tc>
        <w:tc>
          <w:tcPr>
            <w:tcW w:w="2185" w:type="dxa"/>
          </w:tcPr>
          <w:p w:rsidR="008C33FC" w:rsidRPr="00B4763A" w:rsidRDefault="008C33FC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652010, Кемеровская область, пгт. Яшкино, ул. Молодёжная, д. 1а</w:t>
            </w:r>
          </w:p>
        </w:tc>
        <w:tc>
          <w:tcPr>
            <w:tcW w:w="2892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8C33FC" w:rsidRPr="00B4763A" w:rsidRDefault="008C33FC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  <w:lang w:val="en-US"/>
              </w:rPr>
            </w:pP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24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.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10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.201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4</w:t>
            </w:r>
          </w:p>
        </w:tc>
        <w:tc>
          <w:tcPr>
            <w:tcW w:w="1759" w:type="dxa"/>
            <w:gridSpan w:val="2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8C33FC" w:rsidRPr="00B4763A" w:rsidRDefault="008C33FC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</w:tbl>
    <w:p w:rsidR="008C33FC" w:rsidRPr="00E658EA" w:rsidRDefault="008C33FC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  <w:lang w:val="en-US"/>
        </w:rPr>
      </w:pPr>
    </w:p>
    <w:p w:rsidR="008C33FC" w:rsidRPr="00F37511" w:rsidRDefault="008C33FC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8C33FC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3FC" w:rsidRDefault="008C33FC">
      <w:r>
        <w:separator/>
      </w:r>
    </w:p>
  </w:endnote>
  <w:endnote w:type="continuationSeparator" w:id="0">
    <w:p w:rsidR="008C33FC" w:rsidRDefault="008C33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3FC" w:rsidRDefault="008C33FC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>
        <w:rPr>
          <w:noProof/>
        </w:rPr>
        <w:t>10</w:t>
      </w:r>
    </w:fldSimple>
    <w:r>
      <w:t>/</w:t>
    </w:r>
    <w:fldSimple w:instr="NUMPAGES">
      <w:r>
        <w:rPr>
          <w:noProof/>
        </w:rPr>
        <w:t>10</w:t>
      </w:r>
    </w:fldSimple>
  </w:p>
  <w:p w:rsidR="008C33FC" w:rsidRDefault="008C33F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3FC" w:rsidRDefault="008C33FC">
      <w:r>
        <w:separator/>
      </w:r>
    </w:p>
  </w:footnote>
  <w:footnote w:type="continuationSeparator" w:id="0">
    <w:p w:rsidR="008C33FC" w:rsidRDefault="008C33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33FC" w:rsidRDefault="008C33FC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35CD6"/>
    <w:rsid w:val="00060951"/>
    <w:rsid w:val="00077E85"/>
    <w:rsid w:val="0008191C"/>
    <w:rsid w:val="000821A5"/>
    <w:rsid w:val="000A5D5C"/>
    <w:rsid w:val="000C281F"/>
    <w:rsid w:val="000C5B2F"/>
    <w:rsid w:val="000D3C5F"/>
    <w:rsid w:val="000D6919"/>
    <w:rsid w:val="000F7E1B"/>
    <w:rsid w:val="001010CD"/>
    <w:rsid w:val="00107CE0"/>
    <w:rsid w:val="001131E9"/>
    <w:rsid w:val="00170B02"/>
    <w:rsid w:val="00171B6A"/>
    <w:rsid w:val="00172CD1"/>
    <w:rsid w:val="001A1AD7"/>
    <w:rsid w:val="001B0680"/>
    <w:rsid w:val="001C3CA2"/>
    <w:rsid w:val="001D53B4"/>
    <w:rsid w:val="001E1D01"/>
    <w:rsid w:val="00206C59"/>
    <w:rsid w:val="00231464"/>
    <w:rsid w:val="002332A2"/>
    <w:rsid w:val="002340C0"/>
    <w:rsid w:val="00237A80"/>
    <w:rsid w:val="00246D3E"/>
    <w:rsid w:val="002929CF"/>
    <w:rsid w:val="002A2E46"/>
    <w:rsid w:val="002E0B14"/>
    <w:rsid w:val="002E140E"/>
    <w:rsid w:val="002E421C"/>
    <w:rsid w:val="002F0308"/>
    <w:rsid w:val="002F53F0"/>
    <w:rsid w:val="002F715E"/>
    <w:rsid w:val="0030310F"/>
    <w:rsid w:val="00312191"/>
    <w:rsid w:val="003122E7"/>
    <w:rsid w:val="0032074F"/>
    <w:rsid w:val="00325894"/>
    <w:rsid w:val="00334B89"/>
    <w:rsid w:val="00335F02"/>
    <w:rsid w:val="00343FB0"/>
    <w:rsid w:val="003522E8"/>
    <w:rsid w:val="003A5AFB"/>
    <w:rsid w:val="003B24F7"/>
    <w:rsid w:val="003C0D10"/>
    <w:rsid w:val="003E3B44"/>
    <w:rsid w:val="003F22B7"/>
    <w:rsid w:val="00401DF0"/>
    <w:rsid w:val="00402490"/>
    <w:rsid w:val="00413D5F"/>
    <w:rsid w:val="00432183"/>
    <w:rsid w:val="004337A7"/>
    <w:rsid w:val="00446362"/>
    <w:rsid w:val="00452D9F"/>
    <w:rsid w:val="004579BC"/>
    <w:rsid w:val="00463B75"/>
    <w:rsid w:val="004853D4"/>
    <w:rsid w:val="00492CA6"/>
    <w:rsid w:val="00494A77"/>
    <w:rsid w:val="004A1398"/>
    <w:rsid w:val="004A2B44"/>
    <w:rsid w:val="004A4379"/>
    <w:rsid w:val="004A6225"/>
    <w:rsid w:val="004A6EBC"/>
    <w:rsid w:val="004B092C"/>
    <w:rsid w:val="004C7066"/>
    <w:rsid w:val="004D58C2"/>
    <w:rsid w:val="004F060A"/>
    <w:rsid w:val="0051339E"/>
    <w:rsid w:val="00515B5F"/>
    <w:rsid w:val="00517F10"/>
    <w:rsid w:val="00530CC9"/>
    <w:rsid w:val="00531A57"/>
    <w:rsid w:val="005524E8"/>
    <w:rsid w:val="00565F93"/>
    <w:rsid w:val="005809ED"/>
    <w:rsid w:val="005F0790"/>
    <w:rsid w:val="005F0A9D"/>
    <w:rsid w:val="006009BA"/>
    <w:rsid w:val="00657C0E"/>
    <w:rsid w:val="00657C14"/>
    <w:rsid w:val="00665EA4"/>
    <w:rsid w:val="00666C91"/>
    <w:rsid w:val="006A37C8"/>
    <w:rsid w:val="006B0A6D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0FA0"/>
    <w:rsid w:val="007A2378"/>
    <w:rsid w:val="007B3EE9"/>
    <w:rsid w:val="007E094D"/>
    <w:rsid w:val="007E256B"/>
    <w:rsid w:val="007F1988"/>
    <w:rsid w:val="008005E3"/>
    <w:rsid w:val="00803610"/>
    <w:rsid w:val="0082580F"/>
    <w:rsid w:val="00840CD0"/>
    <w:rsid w:val="00847AA8"/>
    <w:rsid w:val="00873F81"/>
    <w:rsid w:val="00890677"/>
    <w:rsid w:val="00894435"/>
    <w:rsid w:val="008A0CCD"/>
    <w:rsid w:val="008B629A"/>
    <w:rsid w:val="008C33FC"/>
    <w:rsid w:val="008C4880"/>
    <w:rsid w:val="008D5C8A"/>
    <w:rsid w:val="00910E2B"/>
    <w:rsid w:val="009139C2"/>
    <w:rsid w:val="00940E0D"/>
    <w:rsid w:val="00962B17"/>
    <w:rsid w:val="0097410A"/>
    <w:rsid w:val="00994B9F"/>
    <w:rsid w:val="009A027E"/>
    <w:rsid w:val="009A0B29"/>
    <w:rsid w:val="009A1BE6"/>
    <w:rsid w:val="009B46FA"/>
    <w:rsid w:val="009E03F6"/>
    <w:rsid w:val="009F3E1B"/>
    <w:rsid w:val="00A1273F"/>
    <w:rsid w:val="00A2581C"/>
    <w:rsid w:val="00A446F4"/>
    <w:rsid w:val="00A45D1E"/>
    <w:rsid w:val="00A473E2"/>
    <w:rsid w:val="00A65492"/>
    <w:rsid w:val="00A9314F"/>
    <w:rsid w:val="00AA747D"/>
    <w:rsid w:val="00AB2570"/>
    <w:rsid w:val="00AB5126"/>
    <w:rsid w:val="00AD60A3"/>
    <w:rsid w:val="00AF4414"/>
    <w:rsid w:val="00B048E0"/>
    <w:rsid w:val="00B26F76"/>
    <w:rsid w:val="00B4763A"/>
    <w:rsid w:val="00B77C2A"/>
    <w:rsid w:val="00B9704F"/>
    <w:rsid w:val="00BA09B2"/>
    <w:rsid w:val="00BA5F36"/>
    <w:rsid w:val="00BC6E90"/>
    <w:rsid w:val="00BD2A3C"/>
    <w:rsid w:val="00BF6C17"/>
    <w:rsid w:val="00C03ED1"/>
    <w:rsid w:val="00C07428"/>
    <w:rsid w:val="00C140D4"/>
    <w:rsid w:val="00C15E7A"/>
    <w:rsid w:val="00C20F17"/>
    <w:rsid w:val="00C212F1"/>
    <w:rsid w:val="00C27AB5"/>
    <w:rsid w:val="00C4063B"/>
    <w:rsid w:val="00C436A3"/>
    <w:rsid w:val="00C81EB8"/>
    <w:rsid w:val="00CA272F"/>
    <w:rsid w:val="00CA7F77"/>
    <w:rsid w:val="00CD6DAD"/>
    <w:rsid w:val="00CE0DB5"/>
    <w:rsid w:val="00CE68BC"/>
    <w:rsid w:val="00CF46A5"/>
    <w:rsid w:val="00D2053A"/>
    <w:rsid w:val="00D35831"/>
    <w:rsid w:val="00D44A18"/>
    <w:rsid w:val="00D44B1D"/>
    <w:rsid w:val="00D5476F"/>
    <w:rsid w:val="00D91FEA"/>
    <w:rsid w:val="00D94400"/>
    <w:rsid w:val="00DB063B"/>
    <w:rsid w:val="00DB2A57"/>
    <w:rsid w:val="00DB3D80"/>
    <w:rsid w:val="00DC3D08"/>
    <w:rsid w:val="00DC3F6B"/>
    <w:rsid w:val="00DD3156"/>
    <w:rsid w:val="00DD41A3"/>
    <w:rsid w:val="00DD5EE4"/>
    <w:rsid w:val="00DF249E"/>
    <w:rsid w:val="00E226E0"/>
    <w:rsid w:val="00E262FD"/>
    <w:rsid w:val="00E64F3C"/>
    <w:rsid w:val="00E655EA"/>
    <w:rsid w:val="00E658EA"/>
    <w:rsid w:val="00E767BC"/>
    <w:rsid w:val="00E84D9A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C0A98"/>
    <w:rsid w:val="00FC2E27"/>
    <w:rsid w:val="00FD2008"/>
    <w:rsid w:val="00FD24CE"/>
    <w:rsid w:val="00FE0261"/>
    <w:rsid w:val="00FF472B"/>
    <w:rsid w:val="00FF7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6B179E"/>
    <w:pPr>
      <w:keepNext/>
      <w:jc w:val="both"/>
      <w:outlineLvl w:val="1"/>
    </w:pPr>
  </w:style>
  <w:style w:type="paragraph" w:styleId="Heading3">
    <w:name w:val="heading 3"/>
    <w:basedOn w:val="Normal"/>
    <w:next w:val="Normal"/>
    <w:link w:val="Heading3Char"/>
    <w:uiPriority w:val="99"/>
    <w:qFormat/>
    <w:rsid w:val="006B179E"/>
    <w:pPr>
      <w:keepNext/>
      <w:outlineLvl w:val="2"/>
    </w:pPr>
  </w:style>
  <w:style w:type="paragraph" w:styleId="Heading4">
    <w:name w:val="heading 4"/>
    <w:basedOn w:val="Normal"/>
    <w:next w:val="Normal"/>
    <w:link w:val="Heading4Char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B179E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6B179E"/>
    <w:rPr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6B179E"/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B179E"/>
    <w:rPr>
      <w:rFonts w:cs="Times New Roman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6B179E"/>
    <w:rPr>
      <w:b/>
      <w:bCs/>
      <w:sz w:val="22"/>
      <w:szCs w:val="22"/>
    </w:rPr>
  </w:style>
  <w:style w:type="paragraph" w:styleId="BalloonText">
    <w:name w:val="Balloon Text"/>
    <w:basedOn w:val="Normal"/>
    <w:link w:val="BalloonTextChar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10</Pages>
  <Words>1810</Words>
  <Characters>10321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v.azhirmacheva</cp:lastModifiedBy>
  <cp:revision>2</cp:revision>
  <cp:lastPrinted>2013-01-09T10:52:00Z</cp:lastPrinted>
  <dcterms:created xsi:type="dcterms:W3CDTF">2015-04-09T00:13:00Z</dcterms:created>
  <dcterms:modified xsi:type="dcterms:W3CDTF">2015-04-09T00:13:00Z</dcterms:modified>
</cp:coreProperties>
</file>