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Header"/>
        <w:tabs>
          <w:tab w:val="clear" w:pos="4677"/>
          <w:tab w:val="clear" w:pos="9355"/>
        </w:tabs>
      </w:pPr>
    </w:p>
    <w:p w:rsidR="00FB04DE" w:rsidRDefault="00FB04DE">
      <w:pPr>
        <w:pStyle w:val="Heading1"/>
        <w:rPr>
          <w:sz w:val="40"/>
          <w:szCs w:val="40"/>
        </w:rPr>
      </w:pPr>
      <w:r>
        <w:rPr>
          <w:sz w:val="40"/>
          <w:szCs w:val="40"/>
        </w:rPr>
        <w:t>Список аффилированных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FB04DE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>Информация, содержащаяся в настоящем списке аффилированных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FB04DE" w:rsidP="00950CE7">
            <w:hyperlink r:id="rId6" w:history="1">
              <w:r w:rsidRPr="00950CE7">
                <w:rPr>
                  <w:rStyle w:val="Hyperlink"/>
                  <w:u w:val="none"/>
                  <w:lang w:val="en-US"/>
                </w:rPr>
                <w:t>http</w:t>
              </w:r>
              <w:r w:rsidRPr="00950CE7">
                <w:rPr>
                  <w:rStyle w:val="Hyperlink"/>
                  <w:u w:val="none"/>
                </w:rPr>
                <w:t>://</w:t>
              </w:r>
              <w:r w:rsidRPr="00950CE7">
                <w:rPr>
                  <w:rStyle w:val="Hyperlink"/>
                  <w:u w:val="none"/>
                  <w:lang w:val="en-US"/>
                </w:rPr>
                <w:t>disclosure</w:t>
              </w:r>
              <w:r w:rsidRPr="00950CE7">
                <w:rPr>
                  <w:rStyle w:val="Hyperlink"/>
                  <w:u w:val="none"/>
                </w:rPr>
                <w:t>.1</w:t>
              </w:r>
              <w:r w:rsidRPr="00950CE7">
                <w:rPr>
                  <w:rStyle w:val="Hyperlink"/>
                  <w:u w:val="none"/>
                  <w:lang w:val="en-US"/>
                </w:rPr>
                <w:t>prime</w:t>
              </w:r>
              <w:r w:rsidRPr="00950CE7">
                <w:rPr>
                  <w:rStyle w:val="Hyperlink"/>
                  <w:u w:val="none"/>
                </w:rPr>
                <w:t>.</w:t>
              </w:r>
              <w:r w:rsidRPr="00950CE7">
                <w:rPr>
                  <w:rStyle w:val="Hyperlink"/>
                  <w:u w:val="none"/>
                  <w:lang w:val="en-US"/>
                </w:rPr>
                <w:t>ru</w:t>
              </w:r>
              <w:r w:rsidRPr="00950CE7">
                <w:rPr>
                  <w:rStyle w:val="Hyperlink"/>
                  <w:u w:val="none"/>
                </w:rPr>
                <w:t>/</w:t>
              </w:r>
              <w:r w:rsidRPr="00950CE7">
                <w:rPr>
                  <w:rStyle w:val="Hyperlink"/>
                  <w:u w:val="none"/>
                  <w:lang w:val="en-US"/>
                </w:rPr>
                <w:t>Portal</w:t>
              </w:r>
              <w:r w:rsidRPr="00950CE7">
                <w:rPr>
                  <w:rStyle w:val="Hyperlink"/>
                  <w:u w:val="none"/>
                </w:rPr>
                <w:t>/</w:t>
              </w:r>
              <w:r w:rsidRPr="00950CE7">
                <w:rPr>
                  <w:rStyle w:val="Hyperlink"/>
                  <w:u w:val="none"/>
                  <w:lang w:val="en-US"/>
                </w:rPr>
                <w:t>Default</w:t>
              </w:r>
              <w:r w:rsidRPr="00950CE7">
                <w:rPr>
                  <w:rStyle w:val="Hyperlink"/>
                  <w:u w:val="none"/>
                </w:rPr>
                <w:t>.</w:t>
              </w:r>
              <w:r w:rsidRPr="00950CE7">
                <w:rPr>
                  <w:rStyle w:val="Hyperlink"/>
                  <w:u w:val="none"/>
                  <w:lang w:val="en-US"/>
                </w:rPr>
                <w:t>aspx</w:t>
              </w:r>
              <w:r w:rsidRPr="00950CE7">
                <w:rPr>
                  <w:rStyle w:val="Hyperlink"/>
                  <w:u w:val="none"/>
                </w:rPr>
                <w:t>?</w:t>
              </w:r>
              <w:r w:rsidRPr="00950CE7">
                <w:rPr>
                  <w:rStyle w:val="Hyperlink"/>
                  <w:u w:val="none"/>
                  <w:lang w:val="en-US"/>
                </w:rPr>
                <w:t>emId</w:t>
              </w:r>
              <w:r w:rsidRPr="00950CE7">
                <w:rPr>
                  <w:rStyle w:val="Hyperlink"/>
                  <w:u w:val="none"/>
                </w:rPr>
                <w:t>=</w:t>
              </w:r>
              <w:r w:rsidRPr="00950CE7">
                <w:t xml:space="preserve"> </w:t>
              </w:r>
              <w:r>
                <w:t>0552000063</w:t>
              </w:r>
              <w:r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Омаров Р.А.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30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FB04DE" w:rsidP="004565A4">
            <w:pPr>
              <w:jc w:val="center"/>
            </w:pPr>
            <w:r>
              <w:t>сентября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 w:rsidP="0086025A">
            <w:r>
              <w:t>14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Header"/>
              <w:tabs>
                <w:tab w:val="clear" w:pos="4677"/>
                <w:tab w:val="clear" w:pos="9355"/>
              </w:tabs>
            </w:pPr>
            <w:r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Header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Header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FB04DE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6F3445">
            <w:r>
              <w:t xml:space="preserve"> Омаров Руслан Ашикович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09.04.2009г.</w:t>
            </w:r>
          </w:p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CB7E5D" w:rsidRDefault="00FB04DE" w:rsidP="00DF73FF">
            <w:pPr>
              <w:pStyle w:val="Header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Махач Ибрагимгаджиевич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Header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Нуратинович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Абдулмажит Гаджиевич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Форманович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r>
              <w:t>п/п.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аффилированных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Изменение в составе аффелированных лиц</w:t>
            </w:r>
          </w:p>
        </w:tc>
        <w:tc>
          <w:tcPr>
            <w:tcW w:w="2457" w:type="dxa"/>
          </w:tcPr>
          <w:p w:rsidR="00FB04DE" w:rsidRDefault="00FB04DE" w:rsidP="00073A0E">
            <w:pPr>
              <w:jc w:val="center"/>
            </w:pPr>
            <w:r>
              <w:t>18.06.2014г.</w:t>
            </w:r>
          </w:p>
        </w:tc>
        <w:tc>
          <w:tcPr>
            <w:tcW w:w="3269" w:type="dxa"/>
          </w:tcPr>
          <w:p w:rsidR="00FB04DE" w:rsidRDefault="00FB04DE" w:rsidP="00073A0E">
            <w:pPr>
              <w:ind w:firstLine="708"/>
              <w:jc w:val="center"/>
            </w:pPr>
            <w:r>
              <w:t>18.06.2014г.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афф</w:t>
      </w:r>
      <w:r>
        <w:rPr>
          <w:b/>
        </w:rPr>
        <w:t>и</w:t>
      </w:r>
      <w:r w:rsidRPr="00E14708">
        <w:rPr>
          <w:b/>
        </w:rPr>
        <w:t xml:space="preserve">лированных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>№ п/п</w:t>
            </w:r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>Омаров Руслан Ашикович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Header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Далгатов Мурад Далгатович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Header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Нуратинович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Абдулмажит Гаджиевич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Ферзулаев Вадим Бегвердиевич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>Состав аффилированных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>№ п/п</w:t>
            </w:r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 Омаров Руслан Ашикович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Header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Махач Ибрагимгаджиевич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Абдулмажит Гаджиевич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Нуратинович</w:t>
            </w:r>
          </w:p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E449A4"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Форманович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04DE" w:rsidRDefault="00FB04DE">
      <w:r>
        <w:separator/>
      </w:r>
    </w:p>
  </w:endnote>
  <w:endnote w:type="continuationSeparator" w:id="0">
    <w:p w:rsidR="00FB04DE" w:rsidRDefault="00FB04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04DE" w:rsidRDefault="00FB04DE">
      <w:r>
        <w:separator/>
      </w:r>
    </w:p>
  </w:footnote>
  <w:footnote w:type="continuationSeparator" w:id="0">
    <w:p w:rsidR="00FB04DE" w:rsidRDefault="00FB04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FB04DE">
    <w:pPr>
      <w:pStyle w:val="Head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FB04DE" w:rsidRDefault="00FB04DE">
    <w:pPr>
      <w:pStyle w:val="Header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6"/>
  <w:embedSystemFont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21FEC"/>
    <w:rsid w:val="00024CC6"/>
    <w:rsid w:val="00031B21"/>
    <w:rsid w:val="00073A0E"/>
    <w:rsid w:val="00097C11"/>
    <w:rsid w:val="000A41E2"/>
    <w:rsid w:val="000D3E31"/>
    <w:rsid w:val="00105F81"/>
    <w:rsid w:val="001615F0"/>
    <w:rsid w:val="0017707E"/>
    <w:rsid w:val="001835B6"/>
    <w:rsid w:val="00192C2B"/>
    <w:rsid w:val="001A1A0E"/>
    <w:rsid w:val="001B192F"/>
    <w:rsid w:val="001B7A82"/>
    <w:rsid w:val="0021660B"/>
    <w:rsid w:val="00285702"/>
    <w:rsid w:val="002C1C35"/>
    <w:rsid w:val="003269AF"/>
    <w:rsid w:val="00333C3F"/>
    <w:rsid w:val="00333EF4"/>
    <w:rsid w:val="003668DB"/>
    <w:rsid w:val="003944B1"/>
    <w:rsid w:val="003C3A7A"/>
    <w:rsid w:val="004565A4"/>
    <w:rsid w:val="00513A04"/>
    <w:rsid w:val="00554144"/>
    <w:rsid w:val="005B2A89"/>
    <w:rsid w:val="005F5E72"/>
    <w:rsid w:val="00621A0F"/>
    <w:rsid w:val="00652B45"/>
    <w:rsid w:val="0065561D"/>
    <w:rsid w:val="00681D80"/>
    <w:rsid w:val="006F3445"/>
    <w:rsid w:val="00717FCE"/>
    <w:rsid w:val="007236D4"/>
    <w:rsid w:val="00734212"/>
    <w:rsid w:val="007F2E51"/>
    <w:rsid w:val="007F5D24"/>
    <w:rsid w:val="00826D62"/>
    <w:rsid w:val="00836EBC"/>
    <w:rsid w:val="0086025A"/>
    <w:rsid w:val="00883AA4"/>
    <w:rsid w:val="008F6936"/>
    <w:rsid w:val="0090356E"/>
    <w:rsid w:val="00921DF0"/>
    <w:rsid w:val="00940B58"/>
    <w:rsid w:val="00950CE7"/>
    <w:rsid w:val="00951CBF"/>
    <w:rsid w:val="0098158B"/>
    <w:rsid w:val="009A1DEE"/>
    <w:rsid w:val="009A4678"/>
    <w:rsid w:val="009B1E22"/>
    <w:rsid w:val="009F5E43"/>
    <w:rsid w:val="00A552E1"/>
    <w:rsid w:val="00A63A89"/>
    <w:rsid w:val="00A65A11"/>
    <w:rsid w:val="00AE1298"/>
    <w:rsid w:val="00AE7933"/>
    <w:rsid w:val="00B057FB"/>
    <w:rsid w:val="00B20A47"/>
    <w:rsid w:val="00BB5C66"/>
    <w:rsid w:val="00BC10C7"/>
    <w:rsid w:val="00BE361F"/>
    <w:rsid w:val="00BE5BCB"/>
    <w:rsid w:val="00C171F8"/>
    <w:rsid w:val="00C263C8"/>
    <w:rsid w:val="00C3320E"/>
    <w:rsid w:val="00C36E68"/>
    <w:rsid w:val="00C36ED1"/>
    <w:rsid w:val="00C82C13"/>
    <w:rsid w:val="00CB74F1"/>
    <w:rsid w:val="00CB7E5D"/>
    <w:rsid w:val="00CF1BB8"/>
    <w:rsid w:val="00D24C1C"/>
    <w:rsid w:val="00D3554F"/>
    <w:rsid w:val="00D659E9"/>
    <w:rsid w:val="00D92897"/>
    <w:rsid w:val="00DC3447"/>
    <w:rsid w:val="00DF73FF"/>
    <w:rsid w:val="00E14708"/>
    <w:rsid w:val="00E449A4"/>
    <w:rsid w:val="00E50914"/>
    <w:rsid w:val="00E652D9"/>
    <w:rsid w:val="00E700BB"/>
    <w:rsid w:val="00E95DCD"/>
    <w:rsid w:val="00E978E9"/>
    <w:rsid w:val="00EB41F9"/>
    <w:rsid w:val="00EF04C7"/>
    <w:rsid w:val="00F33DF3"/>
    <w:rsid w:val="00F756EC"/>
    <w:rsid w:val="00F974DC"/>
    <w:rsid w:val="00FB04DE"/>
    <w:rsid w:val="00FB1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">
    <w:name w:val="Основной шрифт"/>
    <w:uiPriority w:val="99"/>
    <w:rsid w:val="005F5E72"/>
  </w:style>
  <w:style w:type="paragraph" w:styleId="Header">
    <w:name w:val="header"/>
    <w:basedOn w:val="Normal"/>
    <w:link w:val="HeaderChar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F5E72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Normal"/>
    <w:next w:val="Normal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PageNumber">
    <w:name w:val="page number"/>
    <w:basedOn w:val="DefaultParagraphFont"/>
    <w:uiPriority w:val="99"/>
    <w:rsid w:val="005F5E72"/>
    <w:rPr>
      <w:rFonts w:cs="Times New Roman"/>
    </w:rPr>
  </w:style>
  <w:style w:type="table" w:styleId="TableGrid">
    <w:name w:val="Table Grid"/>
    <w:basedOn w:val="TableNormal"/>
    <w:uiPriority w:val="99"/>
    <w:rsid w:val="009A1DEE"/>
    <w:pPr>
      <w:autoSpaceDE w:val="0"/>
      <w:autoSpaceDN w:val="0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97</TotalTime>
  <Pages>6</Pages>
  <Words>1189</Words>
  <Characters>6780</Characters>
  <Application>Microsoft Office Outlook</Application>
  <DocSecurity>0</DocSecurity>
  <Lines>0</Lines>
  <Paragraphs>0</Paragraphs>
  <ScaleCrop>false</ScaleCrop>
  <Company>garant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garant</dc:creator>
  <cp:keywords/>
  <dc:description/>
  <cp:lastModifiedBy>11</cp:lastModifiedBy>
  <cp:revision>8</cp:revision>
  <cp:lastPrinted>2014-04-01T06:36:00Z</cp:lastPrinted>
  <dcterms:created xsi:type="dcterms:W3CDTF">2014-04-01T06:34:00Z</dcterms:created>
  <dcterms:modified xsi:type="dcterms:W3CDTF">2014-09-29T10:59:00Z</dcterms:modified>
</cp:coreProperties>
</file>