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BA5" w:rsidRDefault="00CB7BA5" w:rsidP="00B546F5">
      <w:pPr>
        <w:jc w:val="right"/>
        <w:rPr>
          <w:sz w:val="16"/>
          <w:szCs w:val="16"/>
        </w:rPr>
      </w:pPr>
    </w:p>
    <w:p w:rsidR="007D34A5" w:rsidRDefault="007D34A5" w:rsidP="00B546F5">
      <w:pPr>
        <w:jc w:val="right"/>
        <w:rPr>
          <w:sz w:val="16"/>
          <w:szCs w:val="16"/>
        </w:rPr>
      </w:pPr>
    </w:p>
    <w:p w:rsidR="007D34A5" w:rsidRDefault="007D34A5" w:rsidP="00B546F5">
      <w:pPr>
        <w:jc w:val="right"/>
        <w:rPr>
          <w:sz w:val="16"/>
          <w:szCs w:val="16"/>
        </w:rPr>
      </w:pPr>
    </w:p>
    <w:p w:rsidR="007D34A5" w:rsidRDefault="007D34A5" w:rsidP="00B546F5">
      <w:pPr>
        <w:jc w:val="right"/>
        <w:rPr>
          <w:sz w:val="16"/>
          <w:szCs w:val="16"/>
        </w:rPr>
      </w:pPr>
    </w:p>
    <w:p w:rsidR="007D34A5" w:rsidRDefault="007D34A5" w:rsidP="00B546F5">
      <w:pPr>
        <w:jc w:val="right"/>
        <w:rPr>
          <w:sz w:val="16"/>
          <w:szCs w:val="16"/>
        </w:rPr>
      </w:pPr>
    </w:p>
    <w:p w:rsidR="007D34A5" w:rsidRDefault="007D34A5" w:rsidP="00B546F5">
      <w:pPr>
        <w:jc w:val="right"/>
        <w:rPr>
          <w:sz w:val="16"/>
          <w:szCs w:val="16"/>
        </w:rPr>
      </w:pPr>
    </w:p>
    <w:p w:rsidR="007D34A5" w:rsidRDefault="007D34A5" w:rsidP="00B546F5">
      <w:pPr>
        <w:jc w:val="right"/>
        <w:rPr>
          <w:sz w:val="16"/>
          <w:szCs w:val="16"/>
        </w:rPr>
      </w:pPr>
    </w:p>
    <w:p w:rsidR="007D34A5" w:rsidRDefault="007D34A5" w:rsidP="00B546F5">
      <w:pPr>
        <w:jc w:val="right"/>
        <w:rPr>
          <w:sz w:val="16"/>
          <w:szCs w:val="16"/>
        </w:rPr>
      </w:pPr>
    </w:p>
    <w:p w:rsidR="007D34A5" w:rsidRPr="00CC7E5D" w:rsidRDefault="007D34A5" w:rsidP="00B546F5">
      <w:pPr>
        <w:jc w:val="right"/>
        <w:rPr>
          <w:sz w:val="16"/>
          <w:szCs w:val="16"/>
        </w:rPr>
      </w:pPr>
    </w:p>
    <w:p w:rsidR="00AB479A" w:rsidRPr="00CC7E5D" w:rsidRDefault="00AB479A" w:rsidP="00B546F5">
      <w:pPr>
        <w:pStyle w:val="a3"/>
        <w:tabs>
          <w:tab w:val="clear" w:pos="4677"/>
          <w:tab w:val="clear" w:pos="9355"/>
        </w:tabs>
      </w:pPr>
    </w:p>
    <w:p w:rsidR="00821738" w:rsidRPr="00CC7E5D" w:rsidRDefault="007D34A5" w:rsidP="00B546F5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Изменения в </w:t>
      </w:r>
      <w:r w:rsidRPr="00CC7E5D">
        <w:rPr>
          <w:b/>
          <w:bCs/>
          <w:sz w:val="28"/>
          <w:szCs w:val="28"/>
        </w:rPr>
        <w:t xml:space="preserve">список </w:t>
      </w:r>
      <w:r w:rsidR="00AB479A" w:rsidRPr="00CC7E5D">
        <w:rPr>
          <w:b/>
          <w:bCs/>
          <w:sz w:val="28"/>
          <w:szCs w:val="28"/>
        </w:rPr>
        <w:t>аффилированных лиц</w:t>
      </w:r>
    </w:p>
    <w:p w:rsidR="00821738" w:rsidRPr="00CC7E5D" w:rsidRDefault="00821738" w:rsidP="00B546F5"/>
    <w:tbl>
      <w:tblPr>
        <w:tblW w:w="0" w:type="auto"/>
        <w:jc w:val="center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AB479A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9631" w:type="dxa"/>
            <w:vAlign w:val="bottom"/>
          </w:tcPr>
          <w:p w:rsidR="00AB479A" w:rsidRPr="00CC7E5D" w:rsidRDefault="0036474C" w:rsidP="00B546F5">
            <w:pPr>
              <w:jc w:val="center"/>
            </w:pPr>
            <w:r w:rsidRPr="00CC7E5D">
              <w:t>Открытое акционерное общество «</w:t>
            </w:r>
            <w:r w:rsidR="00833472">
              <w:t>Упрснабсбыт</w:t>
            </w:r>
            <w:r w:rsidRPr="00CC7E5D">
              <w:t>»</w:t>
            </w:r>
          </w:p>
        </w:tc>
      </w:tr>
      <w:tr w:rsidR="00AB479A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631" w:type="dxa"/>
          </w:tcPr>
          <w:p w:rsidR="00AB479A" w:rsidRPr="00CC7E5D" w:rsidRDefault="00AB479A" w:rsidP="00B546F5">
            <w:pPr>
              <w:jc w:val="center"/>
              <w:rPr>
                <w:sz w:val="14"/>
                <w:szCs w:val="14"/>
              </w:rPr>
            </w:pPr>
            <w:r w:rsidRPr="00CC7E5D"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Pr="00CC7E5D" w:rsidRDefault="00AB479A" w:rsidP="00B546F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CC7E5D" w:rsidRDefault="0043792D" w:rsidP="00B546F5">
            <w:pPr>
              <w:rPr>
                <w:b/>
                <w:bCs/>
              </w:rPr>
            </w:pPr>
            <w:r w:rsidRPr="00CC7E5D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833472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833472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833472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833472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833472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43792D" w:rsidP="00B546F5">
            <w:pPr>
              <w:jc w:val="center"/>
              <w:rPr>
                <w:b/>
                <w:bCs/>
              </w:rPr>
            </w:pPr>
            <w:r w:rsidRPr="00CC7E5D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833472" w:rsidRDefault="00833472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D</w:t>
            </w:r>
          </w:p>
        </w:tc>
      </w:tr>
    </w:tbl>
    <w:p w:rsidR="00AB479A" w:rsidRPr="00CC7E5D" w:rsidRDefault="00AB479A" w:rsidP="00B546F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CC7E5D" w:rsidRDefault="0043792D" w:rsidP="00B546F5">
            <w:pPr>
              <w:rPr>
                <w:b/>
                <w:bCs/>
              </w:rPr>
            </w:pPr>
            <w:r w:rsidRPr="00CC7E5D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76654B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76654B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43792D" w:rsidP="00B546F5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76654B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76654B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43792D" w:rsidP="00B546F5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36474C" w:rsidP="00B546F5">
            <w:pPr>
              <w:jc w:val="center"/>
              <w:rPr>
                <w:b/>
                <w:bCs/>
              </w:rPr>
            </w:pPr>
            <w:r w:rsidRPr="00CC7E5D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36474C" w:rsidP="00B546F5">
            <w:pPr>
              <w:jc w:val="center"/>
              <w:rPr>
                <w:b/>
                <w:bCs/>
              </w:rPr>
            </w:pPr>
            <w:r w:rsidRPr="00CC7E5D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7D34A5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CC7E5D" w:rsidRDefault="0076654B" w:rsidP="00B546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474172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center"/>
        </w:trPr>
        <w:tc>
          <w:tcPr>
            <w:tcW w:w="383" w:type="dxa"/>
          </w:tcPr>
          <w:p w:rsidR="00474172" w:rsidRPr="00CC7E5D" w:rsidRDefault="00474172" w:rsidP="00B546F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474172" w:rsidRPr="00CC7E5D" w:rsidRDefault="00474172" w:rsidP="00B546F5">
            <w:pPr>
              <w:jc w:val="center"/>
              <w:rPr>
                <w:sz w:val="14"/>
                <w:szCs w:val="14"/>
              </w:rPr>
            </w:pPr>
            <w:r w:rsidRPr="00CC7E5D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CC7E5D"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AB479A" w:rsidRDefault="00AB479A" w:rsidP="00B546F5"/>
    <w:p w:rsidR="001207F8" w:rsidRPr="00CC7E5D" w:rsidRDefault="001207F8" w:rsidP="00B546F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AB479A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78" w:type="dxa"/>
            <w:vAlign w:val="bottom"/>
          </w:tcPr>
          <w:p w:rsidR="00AB479A" w:rsidRPr="00CC7E5D" w:rsidRDefault="00AB479A" w:rsidP="00B546F5">
            <w:pPr>
              <w:ind w:left="57"/>
            </w:pPr>
            <w:r w:rsidRPr="00CC7E5D"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Pr="0076654B" w:rsidRDefault="001207F8" w:rsidP="0076654B">
            <w:pPr>
              <w:jc w:val="center"/>
              <w:rPr>
                <w:b/>
                <w:bCs/>
              </w:rPr>
            </w:pPr>
            <w:r w:rsidRPr="009E2B7B">
              <w:rPr>
                <w:b/>
                <w:bCs/>
              </w:rPr>
              <w:t>6250</w:t>
            </w:r>
            <w:r w:rsidR="00833472">
              <w:rPr>
                <w:b/>
                <w:bCs/>
              </w:rPr>
              <w:t>2</w:t>
            </w:r>
            <w:r w:rsidR="0076654B">
              <w:rPr>
                <w:b/>
                <w:bCs/>
              </w:rPr>
              <w:t>6</w:t>
            </w:r>
            <w:r>
              <w:t>,</w:t>
            </w:r>
            <w:r w:rsidR="0076654B">
              <w:t xml:space="preserve"> </w:t>
            </w:r>
            <w:r>
              <w:rPr>
                <w:b/>
                <w:bCs/>
              </w:rPr>
              <w:t>Российская Федерация</w:t>
            </w:r>
            <w:r w:rsidRPr="00D65211">
              <w:rPr>
                <w:b/>
                <w:bCs/>
              </w:rPr>
              <w:t>,</w:t>
            </w:r>
            <w:r>
              <w:t xml:space="preserve"> </w:t>
            </w:r>
            <w:r>
              <w:rPr>
                <w:b/>
                <w:bCs/>
              </w:rPr>
              <w:t>Тюменская область,</w:t>
            </w:r>
            <w:r w:rsidRPr="0017797A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г. Тюмен</w:t>
            </w:r>
            <w:r w:rsidR="0076654B">
              <w:rPr>
                <w:b/>
                <w:bCs/>
              </w:rPr>
              <w:t xml:space="preserve">ь, улица </w:t>
            </w:r>
            <w:r w:rsidR="00833472">
              <w:rPr>
                <w:b/>
                <w:bCs/>
              </w:rPr>
              <w:t>Мельникайте, 84/3</w:t>
            </w:r>
          </w:p>
        </w:tc>
      </w:tr>
      <w:tr w:rsidR="00AB479A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178" w:type="dxa"/>
          </w:tcPr>
          <w:p w:rsidR="00AB479A" w:rsidRPr="00CC7E5D" w:rsidRDefault="00AB479A" w:rsidP="00B546F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CC7E5D" w:rsidRDefault="00AB479A" w:rsidP="00B546F5">
            <w:pPr>
              <w:jc w:val="center"/>
              <w:rPr>
                <w:sz w:val="14"/>
                <w:szCs w:val="14"/>
              </w:rPr>
            </w:pPr>
            <w:r w:rsidRPr="00CC7E5D"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CC7E5D"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AB479A" w:rsidRPr="00CC7E5D" w:rsidRDefault="00AB479A" w:rsidP="00B546F5"/>
    <w:p w:rsidR="00AB479A" w:rsidRPr="00CC7E5D" w:rsidRDefault="00AB479A" w:rsidP="00B546F5">
      <w:pPr>
        <w:widowControl w:val="0"/>
        <w:jc w:val="center"/>
        <w:rPr>
          <w:snapToGrid w:val="0"/>
        </w:rPr>
      </w:pPr>
      <w:r w:rsidRPr="00CC7E5D"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 w:rsidRPr="00CC7E5D">
        <w:rPr>
          <w:snapToGrid w:val="0"/>
          <w:color w:val="000000"/>
        </w:rPr>
        <w:br/>
        <w:t xml:space="preserve">с </w:t>
      </w:r>
      <w:r w:rsidRPr="00CC7E5D">
        <w:rPr>
          <w:snapToGrid w:val="0"/>
        </w:rPr>
        <w:t>законодательством</w:t>
      </w:r>
      <w:r w:rsidRPr="00CC7E5D">
        <w:rPr>
          <w:snapToGrid w:val="0"/>
          <w:color w:val="000000"/>
        </w:rPr>
        <w:t xml:space="preserve"> Российской Федерации о ценных бумагах</w:t>
      </w:r>
    </w:p>
    <w:p w:rsidR="00AB479A" w:rsidRPr="00CC7E5D" w:rsidRDefault="00AB479A" w:rsidP="00B546F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AB479A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710" w:type="dxa"/>
            <w:vAlign w:val="bottom"/>
          </w:tcPr>
          <w:p w:rsidR="00AB479A" w:rsidRPr="00CC7E5D" w:rsidRDefault="00AB479A" w:rsidP="00B546F5">
            <w:pPr>
              <w:ind w:left="57"/>
            </w:pPr>
            <w:r w:rsidRPr="00CC7E5D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AB479A" w:rsidRPr="0076654B" w:rsidRDefault="001207F8" w:rsidP="00B546F5">
            <w:pPr>
              <w:jc w:val="center"/>
            </w:pPr>
            <w:r>
              <w:rPr>
                <w:b/>
                <w:bCs/>
                <w:lang w:val="en-US"/>
              </w:rPr>
              <w:t>www</w:t>
            </w:r>
            <w:r>
              <w:rPr>
                <w:b/>
                <w:bCs/>
              </w:rPr>
              <w:t>.</w:t>
            </w:r>
            <w:r w:rsidR="0076654B">
              <w:rPr>
                <w:b/>
                <w:bCs/>
                <w:lang w:val="en-US"/>
              </w:rPr>
              <w:t>arsib.com</w:t>
            </w:r>
          </w:p>
        </w:tc>
      </w:tr>
      <w:tr w:rsidR="00AB479A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710" w:type="dxa"/>
          </w:tcPr>
          <w:p w:rsidR="00AB479A" w:rsidRPr="00CC7E5D" w:rsidRDefault="00AB479A" w:rsidP="00B546F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CC7E5D" w:rsidRDefault="00AB479A" w:rsidP="00B546F5">
            <w:pPr>
              <w:jc w:val="center"/>
              <w:rPr>
                <w:sz w:val="14"/>
                <w:szCs w:val="14"/>
              </w:rPr>
            </w:pPr>
            <w:r w:rsidRPr="00CC7E5D">
              <w:rPr>
                <w:sz w:val="14"/>
                <w:szCs w:val="14"/>
              </w:rPr>
              <w:t xml:space="preserve">(указывается </w:t>
            </w:r>
            <w:r w:rsidR="001A43A7" w:rsidRPr="00CC7E5D">
              <w:rPr>
                <w:sz w:val="14"/>
                <w:szCs w:val="14"/>
              </w:rPr>
              <w:t>адрес</w:t>
            </w:r>
            <w:r w:rsidR="001A43A7" w:rsidRPr="00CC7E5D"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CC7E5D">
              <w:rPr>
                <w:sz w:val="14"/>
                <w:szCs w:val="14"/>
              </w:rPr>
              <w:t>)</w:t>
            </w:r>
          </w:p>
        </w:tc>
      </w:tr>
    </w:tbl>
    <w:p w:rsidR="00AB479A" w:rsidRPr="00CC7E5D" w:rsidRDefault="00AB479A" w:rsidP="00B546F5"/>
    <w:tbl>
      <w:tblPr>
        <w:tblW w:w="0" w:type="auto"/>
        <w:tblInd w:w="1259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435"/>
      </w:tblGrid>
      <w:tr w:rsidR="001A43A7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CC7E5D" w:rsidRDefault="0076654B" w:rsidP="0076654B">
            <w:pPr>
              <w:ind w:left="57"/>
              <w:jc w:val="center"/>
            </w:pPr>
            <w:r>
              <w:t xml:space="preserve">Генеральный директор </w:t>
            </w:r>
            <w:r w:rsidR="00271E6C" w:rsidRPr="00CC7E5D">
              <w:br/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CC7E5D" w:rsidRDefault="001A43A7" w:rsidP="00B546F5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CC7E5D" w:rsidRDefault="001A43A7" w:rsidP="00B546F5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Pr="00CC7E5D" w:rsidRDefault="001A43A7" w:rsidP="00B546F5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Pr="00CC7E5D" w:rsidRDefault="001A43A7" w:rsidP="00B546F5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Pr="001207F8" w:rsidRDefault="0076654B" w:rsidP="00B546F5">
            <w:pPr>
              <w:jc w:val="center"/>
            </w:pPr>
            <w:r>
              <w:t>С.Т. Степанян</w:t>
            </w:r>
          </w:p>
        </w:tc>
        <w:tc>
          <w:tcPr>
            <w:tcW w:w="435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Pr="00CC7E5D" w:rsidRDefault="001A43A7" w:rsidP="00B546F5">
            <w:pPr>
              <w:jc w:val="center"/>
            </w:pPr>
          </w:p>
        </w:tc>
      </w:tr>
      <w:tr w:rsidR="001A43A7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CC7E5D" w:rsidRDefault="001A43A7" w:rsidP="00B546F5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A43A7" w:rsidRPr="0076654B" w:rsidRDefault="001A43A7" w:rsidP="00B546F5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Pr="00CC7E5D" w:rsidRDefault="001A43A7" w:rsidP="00B546F5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CC7E5D" w:rsidRDefault="00676B23" w:rsidP="00B546F5">
            <w:pPr>
              <w:jc w:val="center"/>
              <w:rPr>
                <w:sz w:val="14"/>
                <w:szCs w:val="14"/>
              </w:rPr>
            </w:pPr>
            <w:r w:rsidRPr="00CC7E5D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CC7E5D" w:rsidRDefault="001A43A7" w:rsidP="00B546F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CC7E5D" w:rsidRDefault="001A43A7" w:rsidP="00B546F5">
            <w:pPr>
              <w:jc w:val="center"/>
              <w:rPr>
                <w:sz w:val="14"/>
                <w:szCs w:val="14"/>
              </w:rPr>
            </w:pPr>
            <w:r w:rsidRPr="00CC7E5D">
              <w:rPr>
                <w:sz w:val="14"/>
                <w:szCs w:val="14"/>
              </w:rPr>
              <w:t>И. О. Фамилия</w:t>
            </w:r>
          </w:p>
        </w:tc>
        <w:tc>
          <w:tcPr>
            <w:tcW w:w="435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Pr="00CC7E5D" w:rsidRDefault="001A43A7" w:rsidP="00B546F5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Pr="00CC7E5D" w:rsidRDefault="00271E6C" w:rsidP="00B546F5">
            <w:pPr>
              <w:tabs>
                <w:tab w:val="right" w:pos="938"/>
              </w:tabs>
              <w:ind w:left="57"/>
            </w:pPr>
            <w:r w:rsidRPr="00CC7E5D">
              <w:t>Дата</w:t>
            </w:r>
            <w:r w:rsidRPr="00CC7E5D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CC7E5D" w:rsidRDefault="0076654B" w:rsidP="00204184">
            <w:pPr>
              <w:jc w:val="center"/>
            </w:pPr>
            <w:r>
              <w:t>13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CC7E5D" w:rsidRDefault="00271E6C" w:rsidP="00B546F5">
            <w:r w:rsidRPr="00CC7E5D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CC7E5D" w:rsidRDefault="0076654B" w:rsidP="00B546F5">
            <w:pPr>
              <w:jc w:val="center"/>
            </w:pPr>
            <w:r>
              <w:t>июня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CC7E5D" w:rsidRDefault="00271E6C" w:rsidP="00B546F5">
            <w:pPr>
              <w:jc w:val="right"/>
            </w:pPr>
            <w:r w:rsidRPr="00CC7E5D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CC7E5D" w:rsidRDefault="007D34A5" w:rsidP="00E41456">
            <w:r>
              <w:t>1</w:t>
            </w:r>
            <w:r w:rsidR="0076654B"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Pr="00CC7E5D" w:rsidRDefault="00271E6C" w:rsidP="00B546F5">
            <w:pPr>
              <w:pStyle w:val="a3"/>
              <w:tabs>
                <w:tab w:val="clear" w:pos="4677"/>
                <w:tab w:val="clear" w:pos="9355"/>
              </w:tabs>
            </w:pPr>
            <w:r w:rsidRPr="00CC7E5D">
              <w:t xml:space="preserve"> г.</w:t>
            </w:r>
          </w:p>
        </w:tc>
        <w:tc>
          <w:tcPr>
            <w:tcW w:w="7513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Pr="00CC7E5D" w:rsidRDefault="00676B23" w:rsidP="00B546F5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CC7E5D">
              <w:t>М. П.</w:t>
            </w:r>
          </w:p>
        </w:tc>
      </w:tr>
      <w:tr w:rsidR="001A43A7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/>
        </w:trPr>
        <w:tc>
          <w:tcPr>
            <w:tcW w:w="12333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Pr="00CC7E5D" w:rsidRDefault="001A43A7" w:rsidP="00B546F5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Pr="00CC7E5D" w:rsidRDefault="00AB479A" w:rsidP="00B546F5"/>
    <w:p w:rsidR="00AB479A" w:rsidRPr="00CC7E5D" w:rsidRDefault="00AB479A" w:rsidP="00B546F5">
      <w:pPr>
        <w:rPr>
          <w:sz w:val="2"/>
          <w:szCs w:val="2"/>
        </w:rPr>
      </w:pPr>
      <w:r w:rsidRPr="00CC7E5D">
        <w:br w:type="page"/>
      </w:r>
      <w:r w:rsidR="0002299B" w:rsidRPr="00CC7E5D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4020"/>
      </w:tblGrid>
      <w:tr w:rsidR="00FD46CC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6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C7E5D" w:rsidRDefault="00FD46CC" w:rsidP="00B546F5">
            <w:pPr>
              <w:jc w:val="center"/>
              <w:rPr>
                <w:b/>
                <w:bCs/>
              </w:rPr>
            </w:pPr>
            <w:r w:rsidRPr="00CC7E5D">
              <w:rPr>
                <w:b/>
                <w:bCs/>
              </w:rPr>
              <w:t>Коды эмитента</w:t>
            </w:r>
          </w:p>
        </w:tc>
      </w:tr>
      <w:tr w:rsidR="00FD46CC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C7E5D" w:rsidRDefault="00FD46CC" w:rsidP="00B546F5">
            <w:pPr>
              <w:ind w:left="57"/>
            </w:pPr>
            <w:r w:rsidRPr="00CC7E5D">
              <w:t>ИНН</w:t>
            </w:r>
          </w:p>
        </w:tc>
        <w:tc>
          <w:tcPr>
            <w:tcW w:w="4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70FB5" w:rsidRDefault="00F70FB5" w:rsidP="00B546F5">
            <w:pPr>
              <w:jc w:val="center"/>
            </w:pPr>
            <w:r w:rsidRPr="00F70FB5">
              <w:t>720</w:t>
            </w:r>
            <w:r w:rsidR="00833472">
              <w:t>4031553</w:t>
            </w:r>
          </w:p>
        </w:tc>
      </w:tr>
      <w:tr w:rsidR="00FD46CC" w:rsidRPr="00CC7E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C7E5D" w:rsidRDefault="00FD46CC" w:rsidP="00B546F5">
            <w:pPr>
              <w:ind w:left="57"/>
            </w:pPr>
            <w:r w:rsidRPr="00CC7E5D">
              <w:t>ОГРН</w:t>
            </w:r>
          </w:p>
        </w:tc>
        <w:tc>
          <w:tcPr>
            <w:tcW w:w="4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70FB5" w:rsidRDefault="00F70FB5" w:rsidP="00B546F5">
            <w:pPr>
              <w:jc w:val="center"/>
            </w:pPr>
            <w:r w:rsidRPr="00F70FB5">
              <w:t>1027200</w:t>
            </w:r>
            <w:r w:rsidR="00833472">
              <w:t>786689</w:t>
            </w:r>
          </w:p>
        </w:tc>
      </w:tr>
    </w:tbl>
    <w:p w:rsidR="007D34A5" w:rsidRPr="00E27C27" w:rsidRDefault="007D34A5" w:rsidP="007D34A5">
      <w:pPr>
        <w:rPr>
          <w:b/>
          <w:bCs/>
          <w:sz w:val="16"/>
          <w:szCs w:val="16"/>
        </w:rPr>
      </w:pPr>
    </w:p>
    <w:p w:rsidR="007D34A5" w:rsidRPr="005B57BB" w:rsidRDefault="007D34A5" w:rsidP="007D34A5">
      <w:pPr>
        <w:rPr>
          <w:b/>
          <w:bCs/>
        </w:rPr>
      </w:pPr>
      <w:r w:rsidRPr="005B57BB">
        <w:rPr>
          <w:b/>
          <w:bCs/>
          <w:lang w:val="en-US"/>
        </w:rPr>
        <w:t>I</w:t>
      </w:r>
      <w:r w:rsidRPr="005B57BB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7D34A5" w:rsidRPr="005B57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rPr>
                <w:b/>
                <w:bCs/>
              </w:rPr>
            </w:pPr>
            <w:r w:rsidRPr="005B57BB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ind w:left="57"/>
              <w:jc w:val="center"/>
              <w:rPr>
                <w:b/>
                <w:bCs/>
              </w:rPr>
            </w:pPr>
            <w:r w:rsidRPr="005B57BB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833472" w:rsidP="0088658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204184" w:rsidP="0088658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6654B" w:rsidP="0088658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ind w:left="57"/>
              <w:jc w:val="center"/>
              <w:rPr>
                <w:b/>
                <w:bCs/>
              </w:rPr>
            </w:pPr>
            <w:r w:rsidRPr="005B57BB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ind w:left="57"/>
              <w:jc w:val="center"/>
              <w:rPr>
                <w:b/>
                <w:bCs/>
              </w:rPr>
            </w:pPr>
            <w:r w:rsidRPr="005B57BB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A716E5" w:rsidP="0088658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204184" w:rsidP="00886587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ind w:left="57"/>
              <w:jc w:val="center"/>
              <w:rPr>
                <w:b/>
                <w:bCs/>
              </w:rPr>
            </w:pPr>
            <w:r w:rsidRPr="005B57BB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6654B" w:rsidP="008865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6654B" w:rsidP="008865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6654B" w:rsidP="008865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6654B" w:rsidP="008865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jc w:val="center"/>
              <w:rPr>
                <w:b/>
                <w:bCs/>
              </w:rPr>
            </w:pPr>
            <w:r w:rsidRPr="005B57BB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jc w:val="center"/>
              <w:rPr>
                <w:b/>
                <w:bCs/>
              </w:rPr>
            </w:pPr>
            <w:r w:rsidRPr="005B57BB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D34A5" w:rsidP="008865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34A5" w:rsidRPr="005B57BB" w:rsidRDefault="0076654B" w:rsidP="008865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</w:tbl>
    <w:p w:rsidR="00E27C27" w:rsidRPr="00E27C27" w:rsidRDefault="00E27C27" w:rsidP="00A0579F">
      <w:pPr>
        <w:jc w:val="center"/>
        <w:rPr>
          <w:sz w:val="16"/>
          <w:szCs w:val="16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2503"/>
        <w:gridCol w:w="2977"/>
        <w:gridCol w:w="4394"/>
        <w:gridCol w:w="1701"/>
        <w:gridCol w:w="1701"/>
        <w:gridCol w:w="1701"/>
      </w:tblGrid>
      <w:tr w:rsidR="00E27C27" w:rsidRPr="006E69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</w:tcBorders>
          </w:tcPr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E27C27" w:rsidP="00743196">
            <w:pPr>
              <w:jc w:val="center"/>
            </w:pPr>
            <w:r w:rsidRPr="006E693B">
              <w:t>№ п/п</w:t>
            </w:r>
          </w:p>
        </w:tc>
        <w:tc>
          <w:tcPr>
            <w:tcW w:w="9874" w:type="dxa"/>
            <w:gridSpan w:val="3"/>
            <w:tcBorders>
              <w:top w:val="single" w:sz="4" w:space="0" w:color="auto"/>
            </w:tcBorders>
          </w:tcPr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E27C27" w:rsidP="00743196">
            <w:pPr>
              <w:jc w:val="center"/>
            </w:pPr>
            <w:r w:rsidRPr="006E693B">
              <w:t>Содержание изменения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E27C27" w:rsidP="00743196">
            <w:pPr>
              <w:jc w:val="center"/>
            </w:pPr>
            <w:r w:rsidRPr="006E693B">
              <w:t>Дата наступления изменения</w:t>
            </w:r>
          </w:p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E27C27" w:rsidP="00743196">
            <w:pPr>
              <w:jc w:val="center"/>
            </w:pPr>
            <w:r w:rsidRPr="006E693B">
              <w:t>Дата внесения изменения в список аффилированных лиц</w:t>
            </w:r>
          </w:p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</w:tc>
      </w:tr>
      <w:tr w:rsidR="00E27C27" w:rsidRPr="006E69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616" w:type="dxa"/>
            <w:vAlign w:val="bottom"/>
          </w:tcPr>
          <w:p w:rsidR="00E27C27" w:rsidRPr="00671A35" w:rsidRDefault="00E27C27" w:rsidP="00743196">
            <w:pPr>
              <w:jc w:val="center"/>
            </w:pPr>
            <w:r>
              <w:t>1</w:t>
            </w:r>
          </w:p>
          <w:p w:rsidR="00E27C27" w:rsidRPr="00671A35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71A35" w:rsidRDefault="00E27C27" w:rsidP="0074319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874" w:type="dxa"/>
            <w:gridSpan w:val="3"/>
            <w:vAlign w:val="bottom"/>
          </w:tcPr>
          <w:p w:rsidR="00E27C27" w:rsidRPr="00671A35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Default="00E27C27" w:rsidP="00743196">
            <w:pPr>
              <w:jc w:val="center"/>
            </w:pPr>
            <w:r w:rsidRPr="00671A35">
              <w:t xml:space="preserve">Изменение </w:t>
            </w:r>
            <w:r w:rsidR="00F70FB5">
              <w:t>в составе аффилированных лиц, ввид</w:t>
            </w:r>
            <w:r w:rsidR="00833472">
              <w:t>у избрания Генерального директора</w:t>
            </w:r>
            <w:r w:rsidR="00F70FB5">
              <w:t xml:space="preserve"> </w:t>
            </w:r>
          </w:p>
          <w:p w:rsidR="00F70FB5" w:rsidRPr="00671A35" w:rsidRDefault="00F70FB5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71A35" w:rsidRDefault="00E27C27" w:rsidP="00743196">
            <w:pPr>
              <w:rPr>
                <w:sz w:val="10"/>
                <w:szCs w:val="10"/>
              </w:rPr>
            </w:pPr>
          </w:p>
        </w:tc>
        <w:tc>
          <w:tcPr>
            <w:tcW w:w="1701" w:type="dxa"/>
            <w:vAlign w:val="bottom"/>
          </w:tcPr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833472" w:rsidP="00743196">
            <w:pPr>
              <w:jc w:val="center"/>
            </w:pPr>
            <w:r>
              <w:t>13</w:t>
            </w:r>
            <w:r w:rsidR="00E27C27" w:rsidRPr="006E693B">
              <w:t>.0</w:t>
            </w:r>
            <w:r w:rsidR="00F70FB5">
              <w:t>6</w:t>
            </w:r>
            <w:r w:rsidR="00E27C27" w:rsidRPr="006E693B">
              <w:t>.20</w:t>
            </w:r>
            <w:r w:rsidR="00F70FB5">
              <w:t>12</w:t>
            </w:r>
            <w:r w:rsidR="00E27C27" w:rsidRPr="006E693B">
              <w:t xml:space="preserve"> г.</w:t>
            </w:r>
          </w:p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3402" w:type="dxa"/>
            <w:gridSpan w:val="2"/>
            <w:vAlign w:val="bottom"/>
          </w:tcPr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F70FB5" w:rsidP="00743196">
            <w:pPr>
              <w:jc w:val="center"/>
            </w:pPr>
            <w:r>
              <w:t>13</w:t>
            </w:r>
            <w:r w:rsidR="00E27C27">
              <w:t>.</w:t>
            </w:r>
            <w:r>
              <w:t>06</w:t>
            </w:r>
            <w:r w:rsidR="00E27C27" w:rsidRPr="006E693B">
              <w:t>.20</w:t>
            </w:r>
            <w:r>
              <w:t>12</w:t>
            </w:r>
            <w:r w:rsidR="00E27C27" w:rsidRPr="006E693B">
              <w:t xml:space="preserve"> г.</w:t>
            </w:r>
          </w:p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  <w:p w:rsidR="00E27C27" w:rsidRPr="006E693B" w:rsidRDefault="00E27C27" w:rsidP="00743196">
            <w:pPr>
              <w:jc w:val="center"/>
              <w:rPr>
                <w:sz w:val="10"/>
                <w:szCs w:val="10"/>
              </w:rPr>
            </w:pPr>
          </w:p>
        </w:tc>
      </w:tr>
      <w:tr w:rsidR="00E27C27" w:rsidRPr="006E69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5593" w:type="dxa"/>
            <w:gridSpan w:val="7"/>
            <w:vAlign w:val="bottom"/>
          </w:tcPr>
          <w:p w:rsidR="00E27C27" w:rsidRPr="006E693B" w:rsidRDefault="00E27C27" w:rsidP="00743196">
            <w:pPr>
              <w:ind w:left="57"/>
              <w:rPr>
                <w:sz w:val="10"/>
                <w:szCs w:val="10"/>
              </w:rPr>
            </w:pPr>
          </w:p>
          <w:p w:rsidR="00E27C27" w:rsidRPr="006E693B" w:rsidRDefault="00E27C27" w:rsidP="00743196">
            <w:pPr>
              <w:ind w:left="57"/>
            </w:pPr>
            <w:r w:rsidRPr="006E693B">
              <w:t xml:space="preserve">Содержание сведений об аффилированном лице до изменения: </w:t>
            </w:r>
          </w:p>
          <w:p w:rsidR="00E27C27" w:rsidRPr="006E693B" w:rsidRDefault="00E27C27" w:rsidP="00743196">
            <w:pPr>
              <w:ind w:left="57"/>
              <w:rPr>
                <w:sz w:val="10"/>
                <w:szCs w:val="10"/>
              </w:rPr>
            </w:pPr>
          </w:p>
        </w:tc>
      </w:tr>
      <w:tr w:rsidR="00E27C27" w:rsidRPr="006E69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19" w:type="dxa"/>
            <w:gridSpan w:val="2"/>
            <w:vAlign w:val="bottom"/>
          </w:tcPr>
          <w:p w:rsidR="00E27C27" w:rsidRPr="006E693B" w:rsidRDefault="00E27C27" w:rsidP="00743196">
            <w:pPr>
              <w:jc w:val="center"/>
            </w:pPr>
            <w:r w:rsidRPr="006E693B">
              <w:t>2</w:t>
            </w:r>
          </w:p>
        </w:tc>
        <w:tc>
          <w:tcPr>
            <w:tcW w:w="2977" w:type="dxa"/>
            <w:vAlign w:val="bottom"/>
          </w:tcPr>
          <w:p w:rsidR="00E27C27" w:rsidRPr="006E693B" w:rsidRDefault="00E27C27" w:rsidP="00743196">
            <w:pPr>
              <w:jc w:val="center"/>
            </w:pPr>
            <w:r w:rsidRPr="006E693B">
              <w:t>3</w:t>
            </w:r>
          </w:p>
        </w:tc>
        <w:tc>
          <w:tcPr>
            <w:tcW w:w="4394" w:type="dxa"/>
            <w:vAlign w:val="bottom"/>
          </w:tcPr>
          <w:p w:rsidR="00E27C27" w:rsidRPr="006E693B" w:rsidRDefault="00E27C27" w:rsidP="00743196">
            <w:pPr>
              <w:jc w:val="center"/>
            </w:pPr>
            <w:r w:rsidRPr="006E693B">
              <w:t>4</w:t>
            </w:r>
          </w:p>
        </w:tc>
        <w:tc>
          <w:tcPr>
            <w:tcW w:w="1701" w:type="dxa"/>
            <w:vAlign w:val="bottom"/>
          </w:tcPr>
          <w:p w:rsidR="00E27C27" w:rsidRPr="006E693B" w:rsidRDefault="00E27C27" w:rsidP="00743196">
            <w:pPr>
              <w:jc w:val="center"/>
            </w:pPr>
            <w:r w:rsidRPr="006E693B">
              <w:t>5</w:t>
            </w:r>
          </w:p>
        </w:tc>
        <w:tc>
          <w:tcPr>
            <w:tcW w:w="1701" w:type="dxa"/>
            <w:vAlign w:val="bottom"/>
          </w:tcPr>
          <w:p w:rsidR="00E27C27" w:rsidRPr="006E693B" w:rsidRDefault="00E27C27" w:rsidP="00743196">
            <w:pPr>
              <w:jc w:val="center"/>
            </w:pPr>
            <w:r w:rsidRPr="006E693B">
              <w:t>6</w:t>
            </w:r>
          </w:p>
        </w:tc>
        <w:tc>
          <w:tcPr>
            <w:tcW w:w="1701" w:type="dxa"/>
            <w:vAlign w:val="bottom"/>
          </w:tcPr>
          <w:p w:rsidR="00E27C27" w:rsidRPr="006E693B" w:rsidRDefault="00E27C27" w:rsidP="00743196">
            <w:pPr>
              <w:jc w:val="center"/>
            </w:pPr>
            <w:r w:rsidRPr="006E693B">
              <w:t>7</w:t>
            </w:r>
          </w:p>
        </w:tc>
      </w:tr>
      <w:tr w:rsidR="00C828C1" w:rsidRPr="00184E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19" w:type="dxa"/>
            <w:gridSpan w:val="2"/>
            <w:tcBorders>
              <w:bottom w:val="single" w:sz="4" w:space="0" w:color="auto"/>
            </w:tcBorders>
            <w:vAlign w:val="center"/>
          </w:tcPr>
          <w:p w:rsidR="00C828C1" w:rsidRPr="00184E8F" w:rsidRDefault="00C828C1" w:rsidP="00245176">
            <w:pPr>
              <w:jc w:val="center"/>
            </w:pPr>
          </w:p>
          <w:p w:rsidR="00C828C1" w:rsidRPr="00184E8F" w:rsidRDefault="00833472" w:rsidP="00245176">
            <w:pPr>
              <w:jc w:val="center"/>
            </w:pPr>
            <w:r w:rsidRPr="00184E8F">
              <w:t xml:space="preserve">Степанян Серго Торгоми </w:t>
            </w:r>
          </w:p>
          <w:p w:rsidR="00C828C1" w:rsidRPr="00184E8F" w:rsidRDefault="00C828C1" w:rsidP="00245176">
            <w:pPr>
              <w:jc w:val="center"/>
            </w:pP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C828C1" w:rsidRPr="00184E8F" w:rsidRDefault="00833472" w:rsidP="00245176">
            <w:pPr>
              <w:jc w:val="center"/>
            </w:pPr>
            <w:r w:rsidRPr="00184E8F">
              <w:t>РФ, г. Тюмень</w:t>
            </w:r>
          </w:p>
          <w:p w:rsidR="00C828C1" w:rsidRPr="00184E8F" w:rsidRDefault="00C828C1" w:rsidP="00245176">
            <w:pPr>
              <w:jc w:val="center"/>
            </w:pP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C828C1" w:rsidRPr="00184E8F" w:rsidRDefault="00C828C1" w:rsidP="00245176">
            <w:pPr>
              <w:jc w:val="center"/>
            </w:pPr>
          </w:p>
          <w:p w:rsidR="00C828C1" w:rsidRPr="00184E8F" w:rsidRDefault="00833472" w:rsidP="00245176">
            <w:pPr>
              <w:jc w:val="center"/>
            </w:pPr>
            <w:r w:rsidRPr="00184E8F">
              <w:t>Лицо, осуществляющее полномочия единоличного исполнительного органа (генеральный директор)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C828C1" w:rsidRPr="00184E8F" w:rsidRDefault="00C828C1" w:rsidP="00245176">
            <w:pPr>
              <w:ind w:left="87"/>
              <w:jc w:val="center"/>
            </w:pPr>
          </w:p>
          <w:p w:rsidR="005E6096" w:rsidRPr="00184E8F" w:rsidRDefault="00833472" w:rsidP="003B40A2">
            <w:pPr>
              <w:ind w:left="87"/>
              <w:jc w:val="center"/>
            </w:pPr>
            <w:r w:rsidRPr="00184E8F">
              <w:t>09 июня 2006</w:t>
            </w:r>
            <w:r w:rsidR="003B40A2" w:rsidRPr="00184E8F">
              <w:t xml:space="preserve"> </w:t>
            </w:r>
          </w:p>
          <w:p w:rsidR="00C828C1" w:rsidRPr="00184E8F" w:rsidRDefault="003B40A2" w:rsidP="003B40A2">
            <w:pPr>
              <w:ind w:left="87"/>
              <w:jc w:val="center"/>
            </w:pPr>
            <w:r w:rsidRPr="00184E8F">
              <w:t>года</w:t>
            </w:r>
          </w:p>
          <w:p w:rsidR="00C828C1" w:rsidRPr="00184E8F" w:rsidRDefault="00C828C1" w:rsidP="00245176">
            <w:pPr>
              <w:ind w:left="87"/>
              <w:jc w:val="center"/>
            </w:pPr>
          </w:p>
          <w:p w:rsidR="00C828C1" w:rsidRPr="00184E8F" w:rsidRDefault="00C828C1" w:rsidP="00245176">
            <w:pPr>
              <w:ind w:left="87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C828C1" w:rsidRPr="00184E8F" w:rsidRDefault="00833472" w:rsidP="00743196">
            <w:pPr>
              <w:jc w:val="center"/>
            </w:pPr>
            <w:r w:rsidRPr="00184E8F">
              <w:t>6,883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C828C1" w:rsidRPr="00184E8F" w:rsidRDefault="00833472" w:rsidP="00743196">
            <w:pPr>
              <w:jc w:val="center"/>
            </w:pPr>
            <w:r w:rsidRPr="00184E8F">
              <w:t>6, 883</w:t>
            </w:r>
          </w:p>
        </w:tc>
      </w:tr>
    </w:tbl>
    <w:p w:rsidR="003B40A2" w:rsidRPr="00184E8F" w:rsidRDefault="003B40A2" w:rsidP="00A0579F">
      <w:pPr>
        <w:jc w:val="center"/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119"/>
        <w:gridCol w:w="2977"/>
        <w:gridCol w:w="4394"/>
        <w:gridCol w:w="1701"/>
        <w:gridCol w:w="1701"/>
        <w:gridCol w:w="1701"/>
      </w:tblGrid>
      <w:tr w:rsidR="00204184" w:rsidRPr="00184E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15593" w:type="dxa"/>
            <w:gridSpan w:val="6"/>
            <w:vAlign w:val="bottom"/>
          </w:tcPr>
          <w:p w:rsidR="00204184" w:rsidRPr="00184E8F" w:rsidRDefault="00204184" w:rsidP="00B6374A">
            <w:pPr>
              <w:ind w:left="57"/>
            </w:pPr>
          </w:p>
          <w:p w:rsidR="00204184" w:rsidRPr="00184E8F" w:rsidRDefault="00204184" w:rsidP="00B6374A">
            <w:pPr>
              <w:ind w:left="57"/>
            </w:pPr>
            <w:r w:rsidRPr="00184E8F">
              <w:t xml:space="preserve">Содержание сведений об аффилированном лице после изменения: </w:t>
            </w:r>
          </w:p>
          <w:p w:rsidR="00204184" w:rsidRPr="00184E8F" w:rsidRDefault="00204184" w:rsidP="00B6374A">
            <w:pPr>
              <w:ind w:left="57"/>
            </w:pPr>
          </w:p>
        </w:tc>
      </w:tr>
      <w:tr w:rsidR="00204184" w:rsidRPr="00184E8F" w:rsidTr="004035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19" w:type="dxa"/>
            <w:vAlign w:val="bottom"/>
          </w:tcPr>
          <w:p w:rsidR="00204184" w:rsidRPr="00184E8F" w:rsidRDefault="00204184" w:rsidP="00B6374A">
            <w:pPr>
              <w:jc w:val="center"/>
            </w:pPr>
            <w:r w:rsidRPr="00184E8F">
              <w:t>2</w:t>
            </w:r>
          </w:p>
        </w:tc>
        <w:tc>
          <w:tcPr>
            <w:tcW w:w="2977" w:type="dxa"/>
            <w:vAlign w:val="bottom"/>
          </w:tcPr>
          <w:p w:rsidR="00204184" w:rsidRPr="00184E8F" w:rsidRDefault="00204184" w:rsidP="00B6374A">
            <w:pPr>
              <w:jc w:val="center"/>
            </w:pPr>
            <w:r w:rsidRPr="00184E8F">
              <w:t>3</w:t>
            </w:r>
          </w:p>
        </w:tc>
        <w:tc>
          <w:tcPr>
            <w:tcW w:w="4394" w:type="dxa"/>
            <w:vAlign w:val="bottom"/>
          </w:tcPr>
          <w:p w:rsidR="00204184" w:rsidRPr="00184E8F" w:rsidRDefault="00204184" w:rsidP="00B6374A">
            <w:pPr>
              <w:jc w:val="center"/>
            </w:pPr>
            <w:r w:rsidRPr="00184E8F">
              <w:t>4</w:t>
            </w:r>
          </w:p>
        </w:tc>
        <w:tc>
          <w:tcPr>
            <w:tcW w:w="1701" w:type="dxa"/>
            <w:vAlign w:val="bottom"/>
          </w:tcPr>
          <w:p w:rsidR="00204184" w:rsidRPr="00184E8F" w:rsidRDefault="00204184" w:rsidP="00B6374A">
            <w:pPr>
              <w:jc w:val="center"/>
            </w:pPr>
            <w:r w:rsidRPr="00184E8F">
              <w:t>5</w:t>
            </w:r>
          </w:p>
        </w:tc>
        <w:tc>
          <w:tcPr>
            <w:tcW w:w="1701" w:type="dxa"/>
            <w:vAlign w:val="bottom"/>
          </w:tcPr>
          <w:p w:rsidR="00204184" w:rsidRPr="00184E8F" w:rsidRDefault="00204184" w:rsidP="00B6374A">
            <w:pPr>
              <w:jc w:val="center"/>
            </w:pPr>
            <w:r w:rsidRPr="00184E8F">
              <w:t>6</w:t>
            </w:r>
          </w:p>
        </w:tc>
        <w:tc>
          <w:tcPr>
            <w:tcW w:w="1701" w:type="dxa"/>
            <w:vAlign w:val="bottom"/>
          </w:tcPr>
          <w:p w:rsidR="00204184" w:rsidRPr="00184E8F" w:rsidRDefault="00204184" w:rsidP="00B6374A">
            <w:pPr>
              <w:jc w:val="center"/>
            </w:pPr>
            <w:r w:rsidRPr="00184E8F">
              <w:t>7</w:t>
            </w:r>
          </w:p>
        </w:tc>
      </w:tr>
      <w:tr w:rsidR="00E5326F" w:rsidRPr="00184E8F" w:rsidTr="00AC55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/>
        </w:trPr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:rsidR="00E5326F" w:rsidRPr="00184E8F" w:rsidRDefault="00E5326F" w:rsidP="00AC55B9">
            <w:pPr>
              <w:jc w:val="center"/>
            </w:pPr>
          </w:p>
          <w:p w:rsidR="00184E8F" w:rsidRPr="00184E8F" w:rsidRDefault="00184E8F" w:rsidP="00184E8F">
            <w:pPr>
              <w:jc w:val="center"/>
            </w:pPr>
            <w:r w:rsidRPr="00184E8F">
              <w:t xml:space="preserve">Степанян Серго Торгоми </w:t>
            </w:r>
          </w:p>
          <w:p w:rsidR="00E5326F" w:rsidRPr="00184E8F" w:rsidRDefault="00E5326F" w:rsidP="00AC55B9">
            <w:pPr>
              <w:jc w:val="center"/>
            </w:pP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E5326F" w:rsidRPr="00184E8F" w:rsidRDefault="00E5326F" w:rsidP="00AC55B9">
            <w:pPr>
              <w:jc w:val="center"/>
            </w:pPr>
          </w:p>
          <w:p w:rsidR="00184E8F" w:rsidRPr="00184E8F" w:rsidRDefault="00184E8F" w:rsidP="00184E8F">
            <w:pPr>
              <w:jc w:val="center"/>
            </w:pPr>
            <w:r w:rsidRPr="00184E8F">
              <w:t>РФ, г. Тюмень</w:t>
            </w:r>
          </w:p>
          <w:p w:rsidR="00E5326F" w:rsidRPr="00184E8F" w:rsidRDefault="00E5326F" w:rsidP="00AC55B9">
            <w:pPr>
              <w:jc w:val="center"/>
            </w:pP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E5326F" w:rsidRPr="00184E8F" w:rsidRDefault="00E5326F" w:rsidP="00AC55B9">
            <w:pPr>
              <w:jc w:val="center"/>
            </w:pPr>
          </w:p>
          <w:p w:rsidR="00E5326F" w:rsidRPr="00184E8F" w:rsidRDefault="00184E8F" w:rsidP="00AC55B9">
            <w:pPr>
              <w:jc w:val="center"/>
            </w:pPr>
            <w:r w:rsidRPr="00184E8F">
              <w:t>Лицо, осуществляющее полномочия единоличного исполнительного органа (генеральный директор)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5326F" w:rsidRPr="00184E8F" w:rsidRDefault="00E5326F" w:rsidP="00AC55B9">
            <w:pPr>
              <w:ind w:left="87"/>
              <w:jc w:val="center"/>
            </w:pPr>
          </w:p>
          <w:p w:rsidR="00E5326F" w:rsidRPr="00184E8F" w:rsidRDefault="00184E8F" w:rsidP="00AC55B9">
            <w:pPr>
              <w:ind w:left="87"/>
              <w:jc w:val="center"/>
            </w:pPr>
            <w:r w:rsidRPr="00184E8F">
              <w:t>13 июня 2012</w:t>
            </w:r>
            <w:r w:rsidR="00E5326F" w:rsidRPr="00184E8F">
              <w:t xml:space="preserve"> </w:t>
            </w:r>
          </w:p>
          <w:p w:rsidR="00E5326F" w:rsidRPr="00184E8F" w:rsidRDefault="00E5326F" w:rsidP="00AC55B9">
            <w:pPr>
              <w:ind w:left="87"/>
              <w:jc w:val="center"/>
            </w:pPr>
            <w:r w:rsidRPr="00184E8F">
              <w:t>года</w:t>
            </w:r>
          </w:p>
          <w:p w:rsidR="00E5326F" w:rsidRPr="00184E8F" w:rsidRDefault="00E5326F" w:rsidP="00AC55B9">
            <w:pPr>
              <w:ind w:left="87"/>
              <w:jc w:val="center"/>
            </w:pPr>
          </w:p>
          <w:p w:rsidR="00E5326F" w:rsidRPr="00184E8F" w:rsidRDefault="00E5326F" w:rsidP="00AC55B9">
            <w:pPr>
              <w:ind w:left="87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5326F" w:rsidRPr="00184E8F" w:rsidRDefault="00184E8F" w:rsidP="00AC55B9">
            <w:pPr>
              <w:jc w:val="center"/>
            </w:pPr>
            <w:r w:rsidRPr="00184E8F">
              <w:t>6,883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5326F" w:rsidRPr="00184E8F" w:rsidRDefault="00184E8F" w:rsidP="00AC55B9">
            <w:pPr>
              <w:jc w:val="center"/>
            </w:pPr>
            <w:r w:rsidRPr="00184E8F">
              <w:t>6,883</w:t>
            </w:r>
          </w:p>
        </w:tc>
      </w:tr>
    </w:tbl>
    <w:p w:rsidR="00E41456" w:rsidRPr="00184E8F" w:rsidRDefault="00E41456" w:rsidP="00A0579F">
      <w:pPr>
        <w:jc w:val="center"/>
      </w:pPr>
    </w:p>
    <w:sectPr w:rsidR="00E41456" w:rsidRPr="00184E8F" w:rsidSect="00E27C27">
      <w:footerReference w:type="default" r:id="rId7"/>
      <w:pgSz w:w="16838" w:h="11906" w:orient="landscape" w:code="9"/>
      <w:pgMar w:top="284" w:right="680" w:bottom="567" w:left="567" w:header="397" w:footer="397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7736" w:rsidRDefault="00D37736">
      <w:r>
        <w:separator/>
      </w:r>
    </w:p>
  </w:endnote>
  <w:endnote w:type="continuationSeparator" w:id="1">
    <w:p w:rsidR="00D37736" w:rsidRDefault="00D377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altName w:val="Times New Roman"/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229" w:rsidRDefault="00434229" w:rsidP="00465795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84E8F">
      <w:rPr>
        <w:rStyle w:val="a9"/>
        <w:noProof/>
      </w:rPr>
      <w:t>2</w:t>
    </w:r>
    <w:r>
      <w:rPr>
        <w:rStyle w:val="a9"/>
      </w:rPr>
      <w:fldChar w:fldCharType="end"/>
    </w:r>
  </w:p>
  <w:p w:rsidR="00434229" w:rsidRDefault="00434229" w:rsidP="00A44345">
    <w:pPr>
      <w:pStyle w:val="a5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__________________________________________________________________________________________________________________________________________________</w:t>
    </w:r>
  </w:p>
  <w:p w:rsidR="00434229" w:rsidRPr="00110D5B" w:rsidRDefault="00722A6E" w:rsidP="00A44345">
    <w:pPr>
      <w:pStyle w:val="a5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Открытое акционерное общество «Тюменская Центральная лаборатория</w:t>
    </w:r>
    <w:r w:rsidR="00434229" w:rsidRPr="00110D5B">
      <w:rPr>
        <w:i/>
        <w:iCs/>
        <w:sz w:val="20"/>
        <w:szCs w:val="20"/>
      </w:rPr>
      <w:t>»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7736" w:rsidRDefault="00D37736">
      <w:r>
        <w:separator/>
      </w:r>
    </w:p>
  </w:footnote>
  <w:footnote w:type="continuationSeparator" w:id="1">
    <w:p w:rsidR="00D37736" w:rsidRDefault="00D377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EA4DFB"/>
    <w:multiLevelType w:val="hybridMultilevel"/>
    <w:tmpl w:val="BA224394"/>
    <w:lvl w:ilvl="0" w:tplc="8002694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8"/>
  <w:embedSystemFonts/>
  <w:attachedTemplate r:id="rId1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84E8F"/>
    <w:rsid w:val="00000277"/>
    <w:rsid w:val="0000338A"/>
    <w:rsid w:val="0002299B"/>
    <w:rsid w:val="00062D87"/>
    <w:rsid w:val="00065DFC"/>
    <w:rsid w:val="000716E8"/>
    <w:rsid w:val="00074F9E"/>
    <w:rsid w:val="00090D27"/>
    <w:rsid w:val="000B27E3"/>
    <w:rsid w:val="000B2FC5"/>
    <w:rsid w:val="000C639F"/>
    <w:rsid w:val="000E6805"/>
    <w:rsid w:val="00101448"/>
    <w:rsid w:val="0010642F"/>
    <w:rsid w:val="00110D5B"/>
    <w:rsid w:val="001207F8"/>
    <w:rsid w:val="00133675"/>
    <w:rsid w:val="00150784"/>
    <w:rsid w:val="001549D6"/>
    <w:rsid w:val="00154FC3"/>
    <w:rsid w:val="00155841"/>
    <w:rsid w:val="0016617D"/>
    <w:rsid w:val="0017797A"/>
    <w:rsid w:val="00181320"/>
    <w:rsid w:val="00184E8F"/>
    <w:rsid w:val="001A28A7"/>
    <w:rsid w:val="001A43A7"/>
    <w:rsid w:val="001C1192"/>
    <w:rsid w:val="001D4091"/>
    <w:rsid w:val="001F6098"/>
    <w:rsid w:val="00204184"/>
    <w:rsid w:val="0021359B"/>
    <w:rsid w:val="002236E9"/>
    <w:rsid w:val="002269F2"/>
    <w:rsid w:val="00245176"/>
    <w:rsid w:val="00263E59"/>
    <w:rsid w:val="00271E6C"/>
    <w:rsid w:val="00273808"/>
    <w:rsid w:val="002C1AD9"/>
    <w:rsid w:val="002C2FBB"/>
    <w:rsid w:val="002C4246"/>
    <w:rsid w:val="002D1C06"/>
    <w:rsid w:val="002D55EB"/>
    <w:rsid w:val="003108DF"/>
    <w:rsid w:val="00320A8A"/>
    <w:rsid w:val="00320D9D"/>
    <w:rsid w:val="0034047B"/>
    <w:rsid w:val="00341F05"/>
    <w:rsid w:val="00346E8E"/>
    <w:rsid w:val="0036474C"/>
    <w:rsid w:val="00364DA9"/>
    <w:rsid w:val="00386667"/>
    <w:rsid w:val="003A41EC"/>
    <w:rsid w:val="003A4C37"/>
    <w:rsid w:val="003B40A2"/>
    <w:rsid w:val="003B6355"/>
    <w:rsid w:val="003D5985"/>
    <w:rsid w:val="003E320E"/>
    <w:rsid w:val="003F2AE2"/>
    <w:rsid w:val="003F303F"/>
    <w:rsid w:val="00403566"/>
    <w:rsid w:val="00413921"/>
    <w:rsid w:val="00421F41"/>
    <w:rsid w:val="00422FE5"/>
    <w:rsid w:val="00427109"/>
    <w:rsid w:val="00433BDF"/>
    <w:rsid w:val="00434229"/>
    <w:rsid w:val="00436866"/>
    <w:rsid w:val="0043792D"/>
    <w:rsid w:val="00440599"/>
    <w:rsid w:val="004435A8"/>
    <w:rsid w:val="0046069A"/>
    <w:rsid w:val="00465795"/>
    <w:rsid w:val="00466FC4"/>
    <w:rsid w:val="00472839"/>
    <w:rsid w:val="00474172"/>
    <w:rsid w:val="004A023A"/>
    <w:rsid w:val="004B0862"/>
    <w:rsid w:val="004B4CBF"/>
    <w:rsid w:val="004C4025"/>
    <w:rsid w:val="004D6CE2"/>
    <w:rsid w:val="004E2621"/>
    <w:rsid w:val="004E31EA"/>
    <w:rsid w:val="004E4B88"/>
    <w:rsid w:val="004F1D00"/>
    <w:rsid w:val="00506324"/>
    <w:rsid w:val="00531424"/>
    <w:rsid w:val="00531442"/>
    <w:rsid w:val="00551C0D"/>
    <w:rsid w:val="00551C36"/>
    <w:rsid w:val="00555567"/>
    <w:rsid w:val="00562E47"/>
    <w:rsid w:val="00565625"/>
    <w:rsid w:val="00582D4D"/>
    <w:rsid w:val="005856B9"/>
    <w:rsid w:val="005A468E"/>
    <w:rsid w:val="005B22AB"/>
    <w:rsid w:val="005B57BB"/>
    <w:rsid w:val="005D4F95"/>
    <w:rsid w:val="005E6096"/>
    <w:rsid w:val="005F012D"/>
    <w:rsid w:val="005F241A"/>
    <w:rsid w:val="005F2FEB"/>
    <w:rsid w:val="005F317D"/>
    <w:rsid w:val="0060752F"/>
    <w:rsid w:val="0061351A"/>
    <w:rsid w:val="00615749"/>
    <w:rsid w:val="00621344"/>
    <w:rsid w:val="006252FB"/>
    <w:rsid w:val="00652AD5"/>
    <w:rsid w:val="00654304"/>
    <w:rsid w:val="0065688C"/>
    <w:rsid w:val="006612DE"/>
    <w:rsid w:val="00666E2B"/>
    <w:rsid w:val="00671A35"/>
    <w:rsid w:val="00675040"/>
    <w:rsid w:val="00676B23"/>
    <w:rsid w:val="00685237"/>
    <w:rsid w:val="00696A4D"/>
    <w:rsid w:val="006B4851"/>
    <w:rsid w:val="006D4BB8"/>
    <w:rsid w:val="006E471A"/>
    <w:rsid w:val="006E5159"/>
    <w:rsid w:val="006E693B"/>
    <w:rsid w:val="006F4C4B"/>
    <w:rsid w:val="0071100D"/>
    <w:rsid w:val="00722A6E"/>
    <w:rsid w:val="00732203"/>
    <w:rsid w:val="00742FEA"/>
    <w:rsid w:val="00743196"/>
    <w:rsid w:val="007464EE"/>
    <w:rsid w:val="00750062"/>
    <w:rsid w:val="0075115D"/>
    <w:rsid w:val="00756C06"/>
    <w:rsid w:val="00757FFB"/>
    <w:rsid w:val="0076654B"/>
    <w:rsid w:val="00766C8A"/>
    <w:rsid w:val="00775CD6"/>
    <w:rsid w:val="0079114D"/>
    <w:rsid w:val="007B2EAB"/>
    <w:rsid w:val="007B64F1"/>
    <w:rsid w:val="007C77B7"/>
    <w:rsid w:val="007D1F7F"/>
    <w:rsid w:val="007D34A5"/>
    <w:rsid w:val="007D57F9"/>
    <w:rsid w:val="007F18C7"/>
    <w:rsid w:val="007F5D7D"/>
    <w:rsid w:val="008070B4"/>
    <w:rsid w:val="00821738"/>
    <w:rsid w:val="00824BBB"/>
    <w:rsid w:val="00826D22"/>
    <w:rsid w:val="00833472"/>
    <w:rsid w:val="00852085"/>
    <w:rsid w:val="00863527"/>
    <w:rsid w:val="00863905"/>
    <w:rsid w:val="00886587"/>
    <w:rsid w:val="008913A8"/>
    <w:rsid w:val="0089607F"/>
    <w:rsid w:val="00896176"/>
    <w:rsid w:val="00896CDA"/>
    <w:rsid w:val="008A38BD"/>
    <w:rsid w:val="008C4771"/>
    <w:rsid w:val="008C68EB"/>
    <w:rsid w:val="008D593C"/>
    <w:rsid w:val="009170AF"/>
    <w:rsid w:val="00925B04"/>
    <w:rsid w:val="00965EDF"/>
    <w:rsid w:val="00984AF7"/>
    <w:rsid w:val="009A47DB"/>
    <w:rsid w:val="009B5DB5"/>
    <w:rsid w:val="009C0A32"/>
    <w:rsid w:val="009C49A8"/>
    <w:rsid w:val="009C5ECB"/>
    <w:rsid w:val="009E2B7B"/>
    <w:rsid w:val="009E5381"/>
    <w:rsid w:val="00A0579F"/>
    <w:rsid w:val="00A05E27"/>
    <w:rsid w:val="00A44345"/>
    <w:rsid w:val="00A45204"/>
    <w:rsid w:val="00A5266A"/>
    <w:rsid w:val="00A5665D"/>
    <w:rsid w:val="00A568C4"/>
    <w:rsid w:val="00A716E5"/>
    <w:rsid w:val="00A7394B"/>
    <w:rsid w:val="00A81E08"/>
    <w:rsid w:val="00A85568"/>
    <w:rsid w:val="00A85E44"/>
    <w:rsid w:val="00A97C98"/>
    <w:rsid w:val="00AB479A"/>
    <w:rsid w:val="00AC55B9"/>
    <w:rsid w:val="00AE2AD3"/>
    <w:rsid w:val="00AF0EBF"/>
    <w:rsid w:val="00B121C2"/>
    <w:rsid w:val="00B16782"/>
    <w:rsid w:val="00B37A4E"/>
    <w:rsid w:val="00B439E7"/>
    <w:rsid w:val="00B4591E"/>
    <w:rsid w:val="00B51711"/>
    <w:rsid w:val="00B546F5"/>
    <w:rsid w:val="00B6374A"/>
    <w:rsid w:val="00B63DCB"/>
    <w:rsid w:val="00B6457E"/>
    <w:rsid w:val="00B735D4"/>
    <w:rsid w:val="00B73886"/>
    <w:rsid w:val="00B8370C"/>
    <w:rsid w:val="00B91628"/>
    <w:rsid w:val="00BB28BE"/>
    <w:rsid w:val="00BB7E06"/>
    <w:rsid w:val="00BC640C"/>
    <w:rsid w:val="00BE0673"/>
    <w:rsid w:val="00BF284D"/>
    <w:rsid w:val="00C23B3F"/>
    <w:rsid w:val="00C4356E"/>
    <w:rsid w:val="00C646E9"/>
    <w:rsid w:val="00C80F60"/>
    <w:rsid w:val="00C828C1"/>
    <w:rsid w:val="00C917CD"/>
    <w:rsid w:val="00CB1C66"/>
    <w:rsid w:val="00CB7BA5"/>
    <w:rsid w:val="00CC7E5D"/>
    <w:rsid w:val="00CF16D8"/>
    <w:rsid w:val="00D02B72"/>
    <w:rsid w:val="00D33384"/>
    <w:rsid w:val="00D37736"/>
    <w:rsid w:val="00D4753F"/>
    <w:rsid w:val="00D5278F"/>
    <w:rsid w:val="00D577DB"/>
    <w:rsid w:val="00D64E85"/>
    <w:rsid w:val="00D65211"/>
    <w:rsid w:val="00D8602C"/>
    <w:rsid w:val="00DB1E7C"/>
    <w:rsid w:val="00E01CBC"/>
    <w:rsid w:val="00E27974"/>
    <w:rsid w:val="00E27C27"/>
    <w:rsid w:val="00E3467C"/>
    <w:rsid w:val="00E3598E"/>
    <w:rsid w:val="00E41456"/>
    <w:rsid w:val="00E5326F"/>
    <w:rsid w:val="00E6456A"/>
    <w:rsid w:val="00E76C57"/>
    <w:rsid w:val="00E82E73"/>
    <w:rsid w:val="00EA21B5"/>
    <w:rsid w:val="00EA274B"/>
    <w:rsid w:val="00EA42D8"/>
    <w:rsid w:val="00EB080B"/>
    <w:rsid w:val="00F107D7"/>
    <w:rsid w:val="00F11E38"/>
    <w:rsid w:val="00F13302"/>
    <w:rsid w:val="00F27F8C"/>
    <w:rsid w:val="00F34136"/>
    <w:rsid w:val="00F42420"/>
    <w:rsid w:val="00F50361"/>
    <w:rsid w:val="00F70577"/>
    <w:rsid w:val="00F70FB5"/>
    <w:rsid w:val="00F910BC"/>
    <w:rsid w:val="00FB04B6"/>
    <w:rsid w:val="00FC0D82"/>
    <w:rsid w:val="00FC2DF1"/>
    <w:rsid w:val="00FD14E8"/>
    <w:rsid w:val="00FD46CC"/>
    <w:rsid w:val="00FF2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5E6096"/>
    <w:pPr>
      <w:keepNext/>
      <w:jc w:val="center"/>
      <w:outlineLvl w:val="0"/>
    </w:p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sz w:val="24"/>
      <w:szCs w:val="24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pPr>
      <w:jc w:val="both"/>
    </w:pPr>
    <w:rPr>
      <w:rFonts w:ascii="Courier New" w:hAnsi="Courier New" w:cs="Courier New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4059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Pr>
      <w:rFonts w:ascii="Tahoma" w:hAnsi="Tahoma" w:cs="Tahoma"/>
      <w:sz w:val="16"/>
      <w:szCs w:val="16"/>
    </w:rPr>
  </w:style>
  <w:style w:type="character" w:styleId="a9">
    <w:name w:val="page number"/>
    <w:basedOn w:val="a0"/>
    <w:uiPriority w:val="99"/>
    <w:rsid w:val="00A44345"/>
  </w:style>
  <w:style w:type="character" w:styleId="aa">
    <w:name w:val="Hyperlink"/>
    <w:basedOn w:val="a0"/>
    <w:uiPriority w:val="99"/>
    <w:rsid w:val="00652AD5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5E6096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5374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vdokimova\&#1056;&#1072;&#1073;&#1086;&#1095;&#1080;&#1081;%20&#1089;&#1090;&#1086;&#1083;\&#1086;&#1083;&#1103;\&#1043;&#1057;%20&#1054;&#1040;&#1054;%20&#1058;&#1102;&#1084;&#1077;&#1085;&#1100;&#1084;&#1086;&#1083;&#1086;&#1082;&#1086;\&#1048;&#1079;&#1084;&#1077;&#1085;&#1077;&#1085;&#1080;&#1103;%20&#1074;%20&#1089;&#1087;&#1080;&#1089;&#1082;&#1077;%20&#1072;&#1092;&#1092;&#1080;&#1083;&#1080;&#1088;&#1086;&#1074;&#1072;&#1085;&#1085;&#1099;&#1093;%20&#1083;&#1080;&#1094;%20&#1085;&#1072;%2013.06%202012%20&#1058;&#1102;&#1084;&#1077;&#1085;&#1100;&#1084;&#1086;&#1083;&#1086;&#1082;&#1086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Изменения в списке аффилированных лиц на 13.06 2012 Тюменьмолоко.dot</Template>
  <TotalTime>13</TotalTime>
  <Pages>2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evdokimova</dc:creator>
  <cp:keywords/>
  <dc:description/>
  <cp:lastModifiedBy>evdokimova</cp:lastModifiedBy>
  <cp:revision>1</cp:revision>
  <cp:lastPrinted>2009-07-03T07:33:00Z</cp:lastPrinted>
  <dcterms:created xsi:type="dcterms:W3CDTF">2012-06-13T10:41:00Z</dcterms:created>
  <dcterms:modified xsi:type="dcterms:W3CDTF">2012-06-13T10:55:00Z</dcterms:modified>
</cp:coreProperties>
</file>