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E51" w:rsidRDefault="007A3E51">
      <w:pP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</w:pP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20.06.2013</w:t>
      </w:r>
      <w:r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  <w:t>Открытое акционерное общество "</w:t>
      </w: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Тихорецкгоргаз</w:t>
      </w:r>
      <w:r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"</w:t>
      </w:r>
      <w:r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</w: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 xml:space="preserve">Сообщение об утверждении или неутверждении годовой бухгалтерской отчетности </w:t>
      </w:r>
    </w:p>
    <w:p w:rsidR="007A3E51" w:rsidRPr="00FA27AD" w:rsidRDefault="007A3E51">
      <w:pPr>
        <w:rPr>
          <w:rFonts w:ascii="Times New Roman" w:hAnsi="Times New Roman" w:cs="Times New Roman"/>
          <w:color w:val="000000"/>
          <w:lang w:eastAsia="ru-RU"/>
        </w:rPr>
      </w:pPr>
      <w:r w:rsidRPr="00992190">
        <w:rPr>
          <w:rFonts w:ascii="Times New Roman" w:hAnsi="Times New Roman" w:cs="Times New Roman"/>
          <w:color w:val="000000"/>
          <w:lang w:eastAsia="ru-RU"/>
        </w:rPr>
        <w:t xml:space="preserve">1. Общие сведения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1.1. Полное фирменное наименование эмитента (для некоммерческой организации – наименование): Открытое акционерное общество «Тихорецкгоргаз»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1.2. Сокращенное фирменное наименование эмитента: ОАО «Тихорецкгоргаз»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1.3. Место нахождения эмитента: Российская Федерация, Краснодарский край, г. Тихорецк, ул. Октябрьская, 96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1.4. ОГРН эмитента: </w:t>
      </w:r>
      <w:r w:rsidRPr="00992190">
        <w:rPr>
          <w:rFonts w:ascii="Times New Roman" w:hAnsi="Times New Roman" w:cs="Times New Roman"/>
        </w:rPr>
        <w:t>1022303187389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1.5. ИНН эмитента: </w:t>
      </w:r>
      <w:r w:rsidRPr="00992190">
        <w:rPr>
          <w:rFonts w:ascii="Times New Roman" w:hAnsi="Times New Roman" w:cs="Times New Roman"/>
        </w:rPr>
        <w:t>2321004522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1.6. Уникальный код эмитента, присвоенный регистрирующим органом: </w:t>
      </w:r>
      <w:r w:rsidRPr="00992190">
        <w:rPr>
          <w:rFonts w:ascii="Times New Roman" w:hAnsi="Times New Roman" w:cs="Times New Roman"/>
        </w:rPr>
        <w:t>33404-E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1.7. Адрес страницы в сети Интернет, используемой эмитентом для раскрытия информации: </w:t>
      </w:r>
      <w:hyperlink r:id="rId4" w:history="1">
        <w:r w:rsidRPr="00992190">
          <w:rPr>
            <w:rStyle w:val="Hyperlink"/>
            <w:rFonts w:ascii="Times New Roman" w:hAnsi="Times New Roman" w:cs="Times New Roman"/>
            <w:lang w:eastAsia="ru-RU"/>
          </w:rPr>
          <w:t>http://disclosure.1prime.ru/Portal/Default.aspx?emId=2321004522</w:t>
        </w:r>
      </w:hyperlink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2. Содержание сообщения </w:t>
      </w:r>
      <w:r>
        <w:rPr>
          <w:rFonts w:ascii="Times New Roman" w:hAnsi="Times New Roman" w:cs="Times New Roman"/>
          <w:color w:val="000000"/>
          <w:lang w:eastAsia="ru-RU"/>
        </w:rPr>
        <w:br/>
        <w:t>2.1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. </w:t>
      </w:r>
      <w:r>
        <w:rPr>
          <w:rFonts w:ascii="Times New Roman" w:hAnsi="Times New Roman" w:cs="Times New Roman"/>
          <w:color w:val="000000"/>
          <w:lang w:eastAsia="ru-RU"/>
        </w:rPr>
        <w:t>Годовую бухгалтерскую отчетность за 2012 год утвердили на годовом общем собрании акционеров 20.06.2013</w:t>
      </w:r>
    </w:p>
    <w:sectPr w:rsidR="007A3E51" w:rsidRPr="00FA27AD" w:rsidSect="000B4F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83F1B"/>
    <w:rsid w:val="000575AD"/>
    <w:rsid w:val="000B4FCC"/>
    <w:rsid w:val="00587CE9"/>
    <w:rsid w:val="007A3E51"/>
    <w:rsid w:val="007F7700"/>
    <w:rsid w:val="00883F1B"/>
    <w:rsid w:val="00992190"/>
    <w:rsid w:val="00E515B0"/>
    <w:rsid w:val="00FA27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4FCC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992190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rsid w:val="00992190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674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23210045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</TotalTime>
  <Pages>1</Pages>
  <Words>145</Words>
  <Characters>830</Characters>
  <Application>Microsoft Office Outlook</Application>
  <DocSecurity>0</DocSecurity>
  <Lines>0</Lines>
  <Paragraphs>0</Paragraphs>
  <ScaleCrop>false</ScaleCrop>
  <Company>ОАО "Краснодаркрайгаз"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Екатерина</cp:lastModifiedBy>
  <cp:revision>2</cp:revision>
  <dcterms:created xsi:type="dcterms:W3CDTF">2012-07-26T09:38:00Z</dcterms:created>
  <dcterms:modified xsi:type="dcterms:W3CDTF">2013-06-21T06:09:00Z</dcterms:modified>
</cp:coreProperties>
</file>