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72B" w:rsidRPr="00F37511" w:rsidRDefault="00FF472B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FF472B" w:rsidRPr="00F37511" w:rsidRDefault="00FF472B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FF472B" w:rsidRPr="00F37511" w:rsidRDefault="00FF472B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FF472B" w:rsidRPr="00F37511" w:rsidRDefault="00FF472B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31.</w:t>
      </w:r>
      <w:r>
        <w:rPr>
          <w:color w:val="000000"/>
          <w:sz w:val="36"/>
          <w:szCs w:val="36"/>
        </w:rPr>
        <w:t>03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3</w:t>
      </w:r>
    </w:p>
    <w:p w:rsidR="00FF472B" w:rsidRPr="00F37511" w:rsidRDefault="00FF472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FF472B" w:rsidRPr="00F37511" w:rsidRDefault="00FF472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FF472B" w:rsidRPr="00F37511" w:rsidRDefault="00FF472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FF472B" w:rsidRPr="00F37511" w:rsidRDefault="00FF472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FF472B" w:rsidRPr="00F37511" w:rsidRDefault="00FF472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>
        <w:rPr>
          <w:b w:val="0"/>
          <w:bCs w:val="0"/>
          <w:color w:val="000000"/>
          <w:lang w:val="en-US"/>
        </w:rPr>
        <w:t>01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>апреля</w:t>
      </w:r>
      <w:r w:rsidRPr="00F37511">
        <w:rPr>
          <w:b w:val="0"/>
          <w:bCs w:val="0"/>
          <w:color w:val="000000"/>
        </w:rPr>
        <w:t xml:space="preserve">  2013г.</w:t>
      </w:r>
    </w:p>
    <w:p w:rsidR="00FF472B" w:rsidRPr="00F37511" w:rsidRDefault="00FF472B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FF472B" w:rsidRDefault="00FF472B">
                  <w:pPr>
                    <w:pStyle w:val="Heading1"/>
                  </w:pPr>
                  <w:r>
                    <w:t>Коды эмитента</w:t>
                  </w:r>
                </w:p>
                <w:p w:rsidR="00FF472B" w:rsidRDefault="00FF472B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FF472B" w:rsidRDefault="00FF472B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FF472B" w:rsidRDefault="00FF472B">
      <w:pPr>
        <w:jc w:val="both"/>
        <w:rPr>
          <w:color w:val="000000"/>
          <w:sz w:val="28"/>
          <w:szCs w:val="28"/>
        </w:rPr>
      </w:pPr>
    </w:p>
    <w:p w:rsidR="00FF472B" w:rsidRDefault="00FF472B">
      <w:pPr>
        <w:jc w:val="both"/>
        <w:rPr>
          <w:color w:val="000000"/>
          <w:sz w:val="28"/>
          <w:szCs w:val="28"/>
        </w:rPr>
      </w:pPr>
    </w:p>
    <w:p w:rsidR="00FF472B" w:rsidRPr="00F37511" w:rsidRDefault="00FF472B">
      <w:pPr>
        <w:jc w:val="both"/>
        <w:rPr>
          <w:color w:val="000000"/>
          <w:sz w:val="28"/>
          <w:szCs w:val="28"/>
        </w:rPr>
      </w:pPr>
    </w:p>
    <w:p w:rsidR="00FF472B" w:rsidRPr="00F37511" w:rsidRDefault="00FF472B">
      <w:pPr>
        <w:jc w:val="both"/>
        <w:rPr>
          <w:color w:val="000000"/>
          <w:sz w:val="28"/>
          <w:szCs w:val="28"/>
        </w:rPr>
      </w:pPr>
    </w:p>
    <w:p w:rsidR="00FF472B" w:rsidRPr="00F37511" w:rsidRDefault="00FF472B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>Состав аффилированных лиц на 31.</w:t>
      </w:r>
      <w:r w:rsidRPr="001D53B4">
        <w:rPr>
          <w:b/>
          <w:bCs/>
          <w:color w:val="000000"/>
          <w:sz w:val="28"/>
          <w:szCs w:val="28"/>
        </w:rPr>
        <w:t>03</w:t>
      </w:r>
      <w:r w:rsidRPr="00F37511">
        <w:rPr>
          <w:b/>
          <w:bCs/>
          <w:color w:val="000000"/>
          <w:sz w:val="28"/>
          <w:szCs w:val="28"/>
        </w:rPr>
        <w:t>.201</w:t>
      </w:r>
      <w:r w:rsidRPr="001D53B4">
        <w:rPr>
          <w:b/>
          <w:bCs/>
          <w:color w:val="000000"/>
          <w:sz w:val="28"/>
          <w:szCs w:val="28"/>
        </w:rPr>
        <w:t>3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д.6.</w:t>
            </w:r>
          </w:p>
        </w:tc>
        <w:tc>
          <w:tcPr>
            <w:tcW w:w="2898" w:type="dxa"/>
            <w:gridSpan w:val="2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«КДВ 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FF472B" w:rsidRPr="00F37511" w:rsidRDefault="00FF472B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г.Торжок, Ленинградское шоссе, 56.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rPr>
          <w:trHeight w:val="70"/>
        </w:trPr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FF472B" w:rsidRPr="002F0308" w:rsidRDefault="00FF472B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FF472B" w:rsidRPr="002F0308" w:rsidRDefault="00FF472B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г.Ржев, ул.Большая Спасская, д.8/27.</w:t>
            </w:r>
          </w:p>
          <w:p w:rsidR="00FF472B" w:rsidRPr="00F37511" w:rsidRDefault="00FF472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«Фростсистем Ритейл»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Нагатинская улица, д.1, стр.1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ул.Молодежная, 1а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3036 Limassol, Cyprus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FF472B" w:rsidRPr="00F37511" w:rsidTr="00F821B9">
        <w:tc>
          <w:tcPr>
            <w:tcW w:w="822" w:type="dxa"/>
          </w:tcPr>
          <w:p w:rsidR="00FF472B" w:rsidRPr="00F37511" w:rsidRDefault="00FF472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FF472B" w:rsidRPr="00F37511" w:rsidRDefault="00FF472B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FF472B" w:rsidRPr="00F37511" w:rsidRDefault="00FF472B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FF472B" w:rsidRPr="00F37511" w:rsidRDefault="00FF472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FF472B" w:rsidRPr="00F37511" w:rsidRDefault="00FF472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FF472B" w:rsidRPr="00F37511" w:rsidRDefault="00FF472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</w:tbl>
    <w:p w:rsidR="00FF472B" w:rsidRPr="00F37511" w:rsidRDefault="00FF472B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FF472B" w:rsidRPr="00F37511" w:rsidRDefault="00FF472B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FF472B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472B" w:rsidRDefault="00FF472B">
      <w:r>
        <w:separator/>
      </w:r>
    </w:p>
  </w:endnote>
  <w:endnote w:type="continuationSeparator" w:id="0">
    <w:p w:rsidR="00FF472B" w:rsidRDefault="00FF47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72B" w:rsidRDefault="00FF472B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1</w:t>
      </w:r>
    </w:fldSimple>
    <w:r>
      <w:t>/</w:t>
    </w:r>
    <w:fldSimple w:instr="NUMPAGES">
      <w:r>
        <w:rPr>
          <w:noProof/>
        </w:rPr>
        <w:t>7</w:t>
      </w:r>
    </w:fldSimple>
  </w:p>
  <w:p w:rsidR="00FF472B" w:rsidRDefault="00FF472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472B" w:rsidRDefault="00FF472B">
      <w:r>
        <w:separator/>
      </w:r>
    </w:p>
  </w:footnote>
  <w:footnote w:type="continuationSeparator" w:id="0">
    <w:p w:rsidR="00FF472B" w:rsidRDefault="00FF47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72B" w:rsidRDefault="00FF472B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A5D5C"/>
    <w:rsid w:val="000C281F"/>
    <w:rsid w:val="000C5B2F"/>
    <w:rsid w:val="000D3C5F"/>
    <w:rsid w:val="000D6919"/>
    <w:rsid w:val="001010CD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34B89"/>
    <w:rsid w:val="00335F02"/>
    <w:rsid w:val="003522E8"/>
    <w:rsid w:val="003A5AFB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853D4"/>
    <w:rsid w:val="004A4379"/>
    <w:rsid w:val="004A6EBC"/>
    <w:rsid w:val="004B092C"/>
    <w:rsid w:val="004C7066"/>
    <w:rsid w:val="004F060A"/>
    <w:rsid w:val="0051339E"/>
    <w:rsid w:val="00515B5F"/>
    <w:rsid w:val="00530CC9"/>
    <w:rsid w:val="00531A57"/>
    <w:rsid w:val="005524E8"/>
    <w:rsid w:val="00565F93"/>
    <w:rsid w:val="005809ED"/>
    <w:rsid w:val="005F0A9D"/>
    <w:rsid w:val="006009BA"/>
    <w:rsid w:val="00657C0E"/>
    <w:rsid w:val="00657C1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94B9F"/>
    <w:rsid w:val="009A1BE6"/>
    <w:rsid w:val="009B46FA"/>
    <w:rsid w:val="009F3E1B"/>
    <w:rsid w:val="00A1273F"/>
    <w:rsid w:val="00A446F4"/>
    <w:rsid w:val="00A45D1E"/>
    <w:rsid w:val="00A473E2"/>
    <w:rsid w:val="00A65492"/>
    <w:rsid w:val="00A9314F"/>
    <w:rsid w:val="00AA747D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D6DAD"/>
    <w:rsid w:val="00CE0DB5"/>
    <w:rsid w:val="00CF46A5"/>
    <w:rsid w:val="00D2053A"/>
    <w:rsid w:val="00D44A18"/>
    <w:rsid w:val="00D44B1D"/>
    <w:rsid w:val="00D91FEA"/>
    <w:rsid w:val="00DB2A57"/>
    <w:rsid w:val="00DB3D80"/>
    <w:rsid w:val="00DC3D08"/>
    <w:rsid w:val="00DC3F6B"/>
    <w:rsid w:val="00DD3156"/>
    <w:rsid w:val="00DD41A3"/>
    <w:rsid w:val="00DD5EE4"/>
    <w:rsid w:val="00E226E0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D2008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7</Pages>
  <Words>1398</Words>
  <Characters>7975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a.fedorova</cp:lastModifiedBy>
  <cp:revision>3</cp:revision>
  <cp:lastPrinted>2013-01-09T10:52:00Z</cp:lastPrinted>
  <dcterms:created xsi:type="dcterms:W3CDTF">2013-01-10T08:06:00Z</dcterms:created>
  <dcterms:modified xsi:type="dcterms:W3CDTF">2013-04-01T07:12:00Z</dcterms:modified>
</cp:coreProperties>
</file>