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0625" w:rsidRDefault="00FD0625" w:rsidP="00563B6A">
      <w:pPr>
        <w:ind w:left="12616"/>
      </w:pPr>
      <w:r>
        <w:t>Приложение № 4</w:t>
      </w:r>
      <w:r>
        <w:br/>
        <w:t>к Положению о раскрытии информации эмитентами эмиссионных ценных бумаг</w:t>
      </w:r>
    </w:p>
    <w:p w:rsidR="00FD0625" w:rsidRDefault="00FD0625" w:rsidP="00563B6A">
      <w:pPr>
        <w:spacing w:before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А. Форма титульного листа списка аффилированных лиц акционерного общества</w:t>
      </w:r>
    </w:p>
    <w:p w:rsidR="00FD0625" w:rsidRDefault="00FD0625" w:rsidP="00563B6A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FD0625" w:rsidRPr="008F3B4C" w:rsidRDefault="00FD0625" w:rsidP="00563B6A">
      <w:pPr>
        <w:spacing w:before="120"/>
        <w:ind w:left="2835" w:right="2835"/>
        <w:jc w:val="center"/>
        <w:rPr>
          <w:b/>
          <w:bCs/>
          <w:sz w:val="28"/>
          <w:szCs w:val="28"/>
        </w:rPr>
      </w:pPr>
      <w:r w:rsidRPr="008F3B4C">
        <w:rPr>
          <w:b/>
          <w:bCs/>
          <w:sz w:val="28"/>
          <w:szCs w:val="28"/>
        </w:rPr>
        <w:t>Открытое акционерное общество «Городские газовые сети»</w:t>
      </w:r>
    </w:p>
    <w:p w:rsidR="00FD0625" w:rsidRDefault="00FD0625" w:rsidP="00563B6A">
      <w:pPr>
        <w:pBdr>
          <w:top w:val="single" w:sz="4" w:space="1" w:color="auto"/>
        </w:pBdr>
        <w:spacing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FD0625" w:rsidRPr="00BD62FE" w:rsidTr="00211CE1">
        <w:trPr>
          <w:trHeight w:val="454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D0625" w:rsidRPr="00BD62FE" w:rsidRDefault="00FD0625" w:rsidP="00211CE1">
            <w:pPr>
              <w:rPr>
                <w:b/>
                <w:bCs/>
                <w:sz w:val="32"/>
                <w:szCs w:val="32"/>
              </w:rPr>
            </w:pPr>
            <w:r w:rsidRPr="00BD62FE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0625" w:rsidRPr="00BD62FE" w:rsidRDefault="00FD0625" w:rsidP="00211CE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BD62FE"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0625" w:rsidRPr="00BD62FE" w:rsidRDefault="00FD0625" w:rsidP="00211CE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BD62FE"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0625" w:rsidRPr="00BD62FE" w:rsidRDefault="00FD0625" w:rsidP="00211CE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BD62FE">
              <w:rPr>
                <w:b/>
                <w:bCs/>
                <w:sz w:val="32"/>
                <w:szCs w:val="32"/>
                <w:lang w:val="en-US"/>
              </w:rPr>
              <w:t>8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0625" w:rsidRPr="00BD62FE" w:rsidRDefault="00FD0625" w:rsidP="00211CE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BD62FE">
              <w:rPr>
                <w:b/>
                <w:bCs/>
                <w:sz w:val="32"/>
                <w:szCs w:val="32"/>
                <w:lang w:val="en-US"/>
              </w:rPr>
              <w:t>6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0625" w:rsidRPr="00BD62FE" w:rsidRDefault="00FD0625" w:rsidP="00211CE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BD62FE">
              <w:rPr>
                <w:b/>
                <w:bCs/>
                <w:sz w:val="32"/>
                <w:szCs w:val="32"/>
                <w:lang w:val="en-US"/>
              </w:rPr>
              <w:t>8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D0625" w:rsidRPr="00BD62FE" w:rsidRDefault="00FD0625" w:rsidP="00211CE1">
            <w:pPr>
              <w:jc w:val="center"/>
              <w:rPr>
                <w:b/>
                <w:bCs/>
                <w:sz w:val="32"/>
                <w:szCs w:val="32"/>
              </w:rPr>
            </w:pPr>
            <w:r w:rsidRPr="00BD62FE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0625" w:rsidRPr="00BD62FE" w:rsidRDefault="00FD0625" w:rsidP="00211CE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BD62FE">
              <w:rPr>
                <w:b/>
                <w:bCs/>
                <w:sz w:val="32"/>
                <w:szCs w:val="32"/>
                <w:lang w:val="en-US"/>
              </w:rPr>
              <w:t>F</w:t>
            </w:r>
          </w:p>
        </w:tc>
      </w:tr>
    </w:tbl>
    <w:p w:rsidR="00FD0625" w:rsidRDefault="00FD0625" w:rsidP="00563B6A">
      <w:pPr>
        <w:jc w:val="center"/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FD0625" w:rsidRPr="00BD62FE" w:rsidTr="00211CE1">
        <w:trPr>
          <w:trHeight w:val="454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D0625" w:rsidRPr="00BD62FE" w:rsidRDefault="00FD0625" w:rsidP="00211CE1">
            <w:pPr>
              <w:rPr>
                <w:b/>
                <w:bCs/>
                <w:sz w:val="32"/>
                <w:szCs w:val="32"/>
              </w:rPr>
            </w:pPr>
            <w:r w:rsidRPr="00BD62FE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0625" w:rsidRPr="002730B3" w:rsidRDefault="00FD0625" w:rsidP="0049010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0625" w:rsidRPr="00563B6A" w:rsidRDefault="00FD0625" w:rsidP="0049010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D0625" w:rsidRPr="00BD62FE" w:rsidRDefault="00FD0625" w:rsidP="00211CE1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0625" w:rsidRPr="00BD62FE" w:rsidRDefault="00FD0625" w:rsidP="00211CE1">
            <w:pPr>
              <w:jc w:val="center"/>
              <w:rPr>
                <w:b/>
                <w:bCs/>
                <w:sz w:val="32"/>
                <w:szCs w:val="32"/>
              </w:rPr>
            </w:pPr>
            <w:r w:rsidRPr="00BD62FE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0625" w:rsidRPr="00BD62FE" w:rsidRDefault="00FD0625" w:rsidP="00211CE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D0625" w:rsidRPr="00BD62FE" w:rsidRDefault="00FD0625" w:rsidP="00211CE1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0625" w:rsidRPr="00BD62FE" w:rsidRDefault="00FD0625" w:rsidP="00211CE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BD62FE"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0625" w:rsidRPr="00BD62FE" w:rsidRDefault="00FD0625" w:rsidP="00211CE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BD62FE"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0625" w:rsidRPr="00BD62FE" w:rsidRDefault="00FD0625" w:rsidP="00211CE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BD62FE"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0625" w:rsidRPr="00BD62FE" w:rsidRDefault="00FD0625" w:rsidP="00211CE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</w:tr>
    </w:tbl>
    <w:p w:rsidR="00FD0625" w:rsidRDefault="00FD0625" w:rsidP="00563B6A">
      <w:pPr>
        <w:ind w:left="5529" w:right="4932"/>
        <w:jc w:val="center"/>
      </w:pPr>
      <w:r>
        <w:t>(указывается дата, на которую составлен список аффилированных лиц акционерного общества)</w:t>
      </w:r>
    </w:p>
    <w:p w:rsidR="00FD0625" w:rsidRPr="008F3B4C" w:rsidRDefault="00FD0625" w:rsidP="00563B6A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 </w:t>
      </w:r>
      <w:r w:rsidRPr="008F3B4C">
        <w:rPr>
          <w:b/>
          <w:sz w:val="24"/>
          <w:szCs w:val="24"/>
        </w:rPr>
        <w:t>Российская Федерация, Новосибирская область, г. Новосибирск, ул. Татарская, 83</w:t>
      </w:r>
      <w:r w:rsidRPr="008F3B4C">
        <w:rPr>
          <w:sz w:val="24"/>
          <w:szCs w:val="24"/>
        </w:rPr>
        <w:t>.</w:t>
      </w:r>
    </w:p>
    <w:p w:rsidR="00FD0625" w:rsidRDefault="00FD0625" w:rsidP="00563B6A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FD0625" w:rsidRDefault="00FD0625" w:rsidP="00563B6A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FD0625" w:rsidRPr="009936BA" w:rsidRDefault="00FD0625" w:rsidP="00563B6A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r w:rsidRPr="008F3B4C">
        <w:rPr>
          <w:sz w:val="24"/>
          <w:szCs w:val="24"/>
        </w:rPr>
        <w:t xml:space="preserve"> </w:t>
      </w:r>
      <w:r w:rsidRPr="009936BA">
        <w:rPr>
          <w:b/>
          <w:sz w:val="24"/>
          <w:szCs w:val="24"/>
          <w:lang w:val="en-US"/>
        </w:rPr>
        <w:t>http</w:t>
      </w:r>
      <w:r w:rsidRPr="009936BA">
        <w:rPr>
          <w:b/>
          <w:sz w:val="24"/>
          <w:szCs w:val="24"/>
        </w:rPr>
        <w:t>://</w:t>
      </w:r>
      <w:r w:rsidRPr="009936BA">
        <w:rPr>
          <w:b/>
          <w:sz w:val="24"/>
          <w:szCs w:val="24"/>
          <w:lang w:val="en-US"/>
        </w:rPr>
        <w:t>disclosure</w:t>
      </w:r>
      <w:r w:rsidRPr="009936BA">
        <w:rPr>
          <w:b/>
          <w:sz w:val="24"/>
          <w:szCs w:val="24"/>
        </w:rPr>
        <w:t>.1</w:t>
      </w:r>
      <w:r w:rsidRPr="009936BA">
        <w:rPr>
          <w:b/>
          <w:sz w:val="24"/>
          <w:szCs w:val="24"/>
          <w:lang w:val="en-US"/>
        </w:rPr>
        <w:t>prime</w:t>
      </w:r>
      <w:r w:rsidRPr="009936BA">
        <w:rPr>
          <w:b/>
          <w:sz w:val="24"/>
          <w:szCs w:val="24"/>
        </w:rPr>
        <w:t>.</w:t>
      </w:r>
      <w:r w:rsidRPr="009936BA">
        <w:rPr>
          <w:b/>
          <w:sz w:val="24"/>
          <w:szCs w:val="24"/>
          <w:lang w:val="en-US"/>
        </w:rPr>
        <w:t>ru</w:t>
      </w:r>
      <w:r w:rsidRPr="009936BA">
        <w:rPr>
          <w:b/>
          <w:sz w:val="24"/>
          <w:szCs w:val="24"/>
        </w:rPr>
        <w:t>/</w:t>
      </w:r>
      <w:r w:rsidRPr="009936BA">
        <w:rPr>
          <w:b/>
          <w:sz w:val="24"/>
          <w:szCs w:val="24"/>
          <w:lang w:val="en-US"/>
        </w:rPr>
        <w:t>Portal</w:t>
      </w:r>
      <w:r w:rsidRPr="009936BA">
        <w:rPr>
          <w:b/>
          <w:sz w:val="24"/>
          <w:szCs w:val="24"/>
        </w:rPr>
        <w:t>/</w:t>
      </w:r>
      <w:r w:rsidRPr="009936BA">
        <w:rPr>
          <w:b/>
          <w:sz w:val="24"/>
          <w:szCs w:val="24"/>
          <w:lang w:val="en-US"/>
        </w:rPr>
        <w:t>Default</w:t>
      </w:r>
      <w:r w:rsidRPr="009936BA">
        <w:rPr>
          <w:b/>
          <w:sz w:val="24"/>
          <w:szCs w:val="24"/>
        </w:rPr>
        <w:t>.</w:t>
      </w:r>
      <w:r w:rsidRPr="009936BA">
        <w:rPr>
          <w:b/>
          <w:sz w:val="24"/>
          <w:szCs w:val="24"/>
          <w:lang w:val="en-US"/>
        </w:rPr>
        <w:t>aspx</w:t>
      </w:r>
      <w:r w:rsidRPr="009936BA">
        <w:rPr>
          <w:b/>
          <w:sz w:val="24"/>
          <w:szCs w:val="24"/>
        </w:rPr>
        <w:t>?</w:t>
      </w:r>
      <w:r w:rsidRPr="009936BA">
        <w:rPr>
          <w:b/>
          <w:sz w:val="24"/>
          <w:szCs w:val="24"/>
          <w:lang w:val="en-US"/>
        </w:rPr>
        <w:t>emId</w:t>
      </w:r>
      <w:r w:rsidRPr="009936BA">
        <w:rPr>
          <w:b/>
          <w:sz w:val="24"/>
          <w:szCs w:val="24"/>
        </w:rPr>
        <w:t>=5406526153</w:t>
      </w:r>
    </w:p>
    <w:p w:rsidR="00FD0625" w:rsidRDefault="00FD0625" w:rsidP="00563B6A">
      <w:pPr>
        <w:pBdr>
          <w:top w:val="single" w:sz="4" w:space="1" w:color="auto"/>
        </w:pBdr>
        <w:spacing w:after="240"/>
        <w:ind w:left="3561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40"/>
        <w:gridCol w:w="654"/>
        <w:gridCol w:w="436"/>
        <w:gridCol w:w="252"/>
        <w:gridCol w:w="1859"/>
        <w:gridCol w:w="373"/>
        <w:gridCol w:w="381"/>
        <w:gridCol w:w="895"/>
        <w:gridCol w:w="1275"/>
        <w:gridCol w:w="567"/>
        <w:gridCol w:w="1150"/>
        <w:gridCol w:w="268"/>
        <w:gridCol w:w="2410"/>
        <w:gridCol w:w="567"/>
      </w:tblGrid>
      <w:tr w:rsidR="00FD0625" w:rsidRPr="00BD62FE" w:rsidTr="00211CE1">
        <w:trPr>
          <w:cantSplit/>
        </w:trPr>
        <w:tc>
          <w:tcPr>
            <w:tcW w:w="1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FD0625" w:rsidRPr="00BD62FE" w:rsidRDefault="00FD0625" w:rsidP="00211CE1">
            <w:pPr>
              <w:rPr>
                <w:sz w:val="24"/>
                <w:szCs w:val="24"/>
              </w:rPr>
            </w:pPr>
          </w:p>
        </w:tc>
        <w:tc>
          <w:tcPr>
            <w:tcW w:w="485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D0625" w:rsidRPr="00BD62FE" w:rsidRDefault="00FD0625" w:rsidP="00211CE1">
            <w:pPr>
              <w:jc w:val="center"/>
              <w:rPr>
                <w:b/>
                <w:sz w:val="24"/>
                <w:szCs w:val="24"/>
              </w:rPr>
            </w:pPr>
            <w:r w:rsidRPr="00BD62FE">
              <w:rPr>
                <w:b/>
                <w:sz w:val="24"/>
                <w:szCs w:val="24"/>
              </w:rPr>
              <w:t>Генеральный директор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D0625" w:rsidRPr="00BD62FE" w:rsidRDefault="00FD0625" w:rsidP="00211CE1">
            <w:pPr>
              <w:rPr>
                <w:b/>
                <w:sz w:val="24"/>
                <w:szCs w:val="24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D0625" w:rsidRPr="00BD62FE" w:rsidRDefault="00FD0625" w:rsidP="00211CE1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D0625" w:rsidRPr="00BD62FE" w:rsidRDefault="00FD0625" w:rsidP="00211CE1">
            <w:pPr>
              <w:rPr>
                <w:b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D0625" w:rsidRPr="00BD62FE" w:rsidRDefault="00FD0625" w:rsidP="0049010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А.А. Рыбак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D0625" w:rsidRPr="00BD62FE" w:rsidRDefault="00FD0625" w:rsidP="00211CE1">
            <w:pPr>
              <w:rPr>
                <w:sz w:val="24"/>
                <w:szCs w:val="24"/>
              </w:rPr>
            </w:pPr>
          </w:p>
        </w:tc>
      </w:tr>
      <w:tr w:rsidR="00FD0625" w:rsidRPr="00BD62FE" w:rsidTr="00211CE1">
        <w:trPr>
          <w:cantSplit/>
        </w:trPr>
        <w:tc>
          <w:tcPr>
            <w:tcW w:w="14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FD0625" w:rsidRPr="00BD62FE" w:rsidRDefault="00FD0625" w:rsidP="00211CE1"/>
        </w:tc>
        <w:tc>
          <w:tcPr>
            <w:tcW w:w="485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FD0625" w:rsidRPr="00BD62FE" w:rsidRDefault="00FD0625" w:rsidP="00211CE1">
            <w:pPr>
              <w:jc w:val="center"/>
            </w:pPr>
            <w:r w:rsidRPr="00BD62FE">
              <w:t>(наименование должности уполномоченного лица акционерного общества)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:rsidR="00FD0625" w:rsidRPr="00BD62FE" w:rsidRDefault="00FD0625" w:rsidP="00211CE1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D0625" w:rsidRPr="00BD62FE" w:rsidRDefault="00FD0625" w:rsidP="00211CE1">
            <w:pPr>
              <w:jc w:val="center"/>
            </w:pPr>
            <w:r w:rsidRPr="00BD62FE">
              <w:t>(подпись)</w:t>
            </w:r>
          </w:p>
          <w:p w:rsidR="00FD0625" w:rsidRPr="00BD62FE" w:rsidRDefault="00FD0625" w:rsidP="00211CE1">
            <w:pPr>
              <w:jc w:val="center"/>
            </w:pPr>
            <w:r w:rsidRPr="00BD62FE">
              <w:t>М.П.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:rsidR="00FD0625" w:rsidRPr="00BD62FE" w:rsidRDefault="00FD0625" w:rsidP="00211CE1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:rsidR="00FD0625" w:rsidRPr="00BD62FE" w:rsidRDefault="00FD0625" w:rsidP="00211CE1">
            <w:pPr>
              <w:jc w:val="center"/>
            </w:pPr>
            <w:r w:rsidRPr="00BD62FE"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D0625" w:rsidRPr="00BD62FE" w:rsidRDefault="00FD0625" w:rsidP="00211CE1"/>
        </w:tc>
      </w:tr>
      <w:tr w:rsidR="00FD0625" w:rsidRPr="00BD62FE" w:rsidTr="00211CE1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D0625" w:rsidRPr="00BD62FE" w:rsidRDefault="00FD0625" w:rsidP="00211CE1">
            <w:pPr>
              <w:ind w:left="57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Дата “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D0625" w:rsidRPr="00BD62FE" w:rsidRDefault="00FD0625" w:rsidP="0049010B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30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D0625" w:rsidRPr="00BD62FE" w:rsidRDefault="00FD0625" w:rsidP="00211CE1">
            <w:pPr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”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июня</w:t>
            </w:r>
          </w:p>
        </w:tc>
        <w:tc>
          <w:tcPr>
            <w:tcW w:w="37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D0625" w:rsidRPr="00BD62FE" w:rsidRDefault="00FD0625" w:rsidP="00211CE1">
            <w:pPr>
              <w:jc w:val="right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20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D0625" w:rsidRPr="00BD62FE" w:rsidRDefault="00FD0625" w:rsidP="0049010B">
            <w:pPr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4</w:t>
            </w:r>
          </w:p>
        </w:tc>
        <w:tc>
          <w:tcPr>
            <w:tcW w:w="2737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D0625" w:rsidRPr="00BD62FE" w:rsidRDefault="00FD0625" w:rsidP="00211CE1">
            <w:pPr>
              <w:ind w:left="57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D0625" w:rsidRPr="00BD62FE" w:rsidRDefault="00FD0625" w:rsidP="00211CE1">
            <w:pPr>
              <w:rPr>
                <w:sz w:val="24"/>
                <w:szCs w:val="24"/>
              </w:rPr>
            </w:pPr>
          </w:p>
        </w:tc>
      </w:tr>
      <w:tr w:rsidR="00FD0625" w:rsidRPr="00BD62FE" w:rsidTr="00211CE1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FD0625" w:rsidRPr="00BD62FE" w:rsidRDefault="00FD0625" w:rsidP="00211CE1">
            <w:pPr>
              <w:rPr>
                <w:sz w:val="24"/>
                <w:szCs w:val="24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D0625" w:rsidRPr="00BD62FE" w:rsidRDefault="00FD0625" w:rsidP="00211CE1">
            <w:pPr>
              <w:rPr>
                <w:sz w:val="24"/>
                <w:szCs w:val="24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D0625" w:rsidRPr="00BD62FE" w:rsidRDefault="00FD0625" w:rsidP="00211CE1">
            <w:pPr>
              <w:rPr>
                <w:sz w:val="24"/>
                <w:szCs w:val="24"/>
              </w:rPr>
            </w:pP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D0625" w:rsidRPr="00BD62FE" w:rsidRDefault="00FD0625" w:rsidP="00211CE1">
            <w:pPr>
              <w:rPr>
                <w:sz w:val="24"/>
                <w:szCs w:val="24"/>
              </w:rPr>
            </w:pPr>
          </w:p>
        </w:tc>
        <w:tc>
          <w:tcPr>
            <w:tcW w:w="37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D0625" w:rsidRPr="00BD62FE" w:rsidRDefault="00FD0625" w:rsidP="00211CE1">
            <w:pPr>
              <w:rPr>
                <w:sz w:val="24"/>
                <w:szCs w:val="24"/>
              </w:rPr>
            </w:pP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D0625" w:rsidRPr="00BD62FE" w:rsidRDefault="00FD0625" w:rsidP="00211CE1">
            <w:pPr>
              <w:rPr>
                <w:sz w:val="24"/>
                <w:szCs w:val="24"/>
              </w:rPr>
            </w:pPr>
          </w:p>
        </w:tc>
        <w:tc>
          <w:tcPr>
            <w:tcW w:w="27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D0625" w:rsidRPr="00BD62FE" w:rsidRDefault="00FD0625" w:rsidP="00211CE1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D0625" w:rsidRPr="00BD62FE" w:rsidRDefault="00FD0625" w:rsidP="00211CE1">
            <w:pPr>
              <w:rPr>
                <w:sz w:val="24"/>
                <w:szCs w:val="24"/>
              </w:rPr>
            </w:pPr>
          </w:p>
        </w:tc>
      </w:tr>
    </w:tbl>
    <w:p w:rsidR="00FD0625" w:rsidRDefault="00FD0625" w:rsidP="00563B6A">
      <w:pPr>
        <w:rPr>
          <w:sz w:val="24"/>
          <w:szCs w:val="24"/>
        </w:rPr>
      </w:pPr>
    </w:p>
    <w:p w:rsidR="00FD0625" w:rsidRDefault="00FD0625" w:rsidP="00563B6A">
      <w:pPr>
        <w:pageBreakBefore/>
        <w:spacing w:after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Б. Содержание списка аффилированных лиц акционерного общества</w:t>
      </w: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7"/>
        <w:gridCol w:w="2127"/>
      </w:tblGrid>
      <w:tr w:rsidR="00FD0625" w:rsidRPr="00BD62FE" w:rsidTr="00211CE1">
        <w:trPr>
          <w:cantSplit/>
        </w:trPr>
        <w:tc>
          <w:tcPr>
            <w:tcW w:w="3544" w:type="dxa"/>
            <w:gridSpan w:val="2"/>
            <w:vAlign w:val="bottom"/>
          </w:tcPr>
          <w:p w:rsidR="00FD0625" w:rsidRPr="00BD62FE" w:rsidRDefault="00FD0625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FD0625" w:rsidRPr="00BD62FE" w:rsidTr="00211CE1">
        <w:tc>
          <w:tcPr>
            <w:tcW w:w="1417" w:type="dxa"/>
            <w:vAlign w:val="bottom"/>
          </w:tcPr>
          <w:p w:rsidR="00FD0625" w:rsidRPr="00BD62FE" w:rsidRDefault="00FD0625" w:rsidP="00211CE1">
            <w:pPr>
              <w:ind w:left="57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FD0625" w:rsidRPr="00BD62FE" w:rsidRDefault="00FD0625" w:rsidP="00211CE1">
            <w:pPr>
              <w:jc w:val="center"/>
              <w:rPr>
                <w:b/>
                <w:sz w:val="24"/>
                <w:szCs w:val="24"/>
              </w:rPr>
            </w:pPr>
            <w:r w:rsidRPr="00BD62FE">
              <w:rPr>
                <w:iCs/>
                <w:sz w:val="24"/>
                <w:szCs w:val="24"/>
              </w:rPr>
              <w:t>5406526153</w:t>
            </w:r>
          </w:p>
        </w:tc>
      </w:tr>
      <w:tr w:rsidR="00FD0625" w:rsidRPr="00BD62FE" w:rsidTr="00211CE1">
        <w:tc>
          <w:tcPr>
            <w:tcW w:w="1417" w:type="dxa"/>
            <w:vAlign w:val="bottom"/>
          </w:tcPr>
          <w:p w:rsidR="00FD0625" w:rsidRPr="00BD62FE" w:rsidRDefault="00FD0625" w:rsidP="00211CE1">
            <w:pPr>
              <w:ind w:left="57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FD0625" w:rsidRPr="00BD62FE" w:rsidRDefault="00FD0625" w:rsidP="00211CE1">
            <w:pPr>
              <w:jc w:val="center"/>
              <w:rPr>
                <w:b/>
                <w:sz w:val="24"/>
                <w:szCs w:val="24"/>
              </w:rPr>
            </w:pPr>
            <w:r w:rsidRPr="00BD62FE">
              <w:rPr>
                <w:iCs/>
                <w:sz w:val="24"/>
                <w:szCs w:val="24"/>
              </w:rPr>
              <w:t>1095406009412</w:t>
            </w:r>
          </w:p>
        </w:tc>
      </w:tr>
    </w:tbl>
    <w:p w:rsidR="00FD0625" w:rsidRDefault="00FD0625" w:rsidP="00563B6A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</w:tblGrid>
      <w:tr w:rsidR="00FD0625" w:rsidRPr="00BD62FE" w:rsidTr="00211CE1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D0625" w:rsidRPr="00BD62FE" w:rsidRDefault="00FD0625" w:rsidP="00211CE1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 w:rsidRPr="00BD62FE"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 w:rsidRPr="00BD62FE">
                <w:rPr>
                  <w:b/>
                  <w:bCs/>
                  <w:sz w:val="24"/>
                  <w:szCs w:val="24"/>
                </w:rPr>
                <w:t>.</w:t>
              </w:r>
            </w:smartTag>
            <w:r w:rsidRPr="00BD62FE">
              <w:rPr>
                <w:b/>
                <w:bCs/>
                <w:sz w:val="24"/>
                <w:szCs w:val="24"/>
              </w:rPr>
              <w:t xml:space="preserve"> Состав </w:t>
            </w:r>
            <w:r>
              <w:rPr>
                <w:b/>
                <w:bCs/>
                <w:sz w:val="24"/>
                <w:szCs w:val="24"/>
              </w:rPr>
              <w:t>аффин</w:t>
            </w:r>
            <w:r w:rsidRPr="00BD62FE">
              <w:rPr>
                <w:b/>
                <w:bCs/>
                <w:sz w:val="24"/>
                <w:szCs w:val="24"/>
              </w:rPr>
              <w:t>ированных лиц на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D0625" w:rsidRPr="00BD62FE" w:rsidRDefault="00FD0625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D0625" w:rsidRPr="00BD62FE" w:rsidRDefault="00FD0625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D0625" w:rsidRPr="00BD62FE" w:rsidRDefault="00FD0625" w:rsidP="00211CE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D0625" w:rsidRPr="00BD62FE" w:rsidRDefault="00FD0625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D0625" w:rsidRPr="00BD62FE" w:rsidRDefault="00FD0625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D0625" w:rsidRPr="00BD62FE" w:rsidRDefault="00FD0625" w:rsidP="00211CE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D0625" w:rsidRPr="00BD62FE" w:rsidRDefault="00FD0625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D0625" w:rsidRPr="00BD62FE" w:rsidRDefault="00FD0625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D0625" w:rsidRPr="00BD62FE" w:rsidRDefault="00FD0625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D0625" w:rsidRPr="00BD62FE" w:rsidRDefault="00FD0625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3</w:t>
            </w:r>
          </w:p>
        </w:tc>
      </w:tr>
    </w:tbl>
    <w:p w:rsidR="00FD0625" w:rsidRDefault="00FD0625" w:rsidP="00563B6A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752"/>
        <w:gridCol w:w="3194"/>
        <w:gridCol w:w="2126"/>
        <w:gridCol w:w="1560"/>
        <w:gridCol w:w="1980"/>
        <w:gridCol w:w="1980"/>
      </w:tblGrid>
      <w:tr w:rsidR="00FD0625" w:rsidRPr="00BD62FE" w:rsidTr="00211CE1">
        <w:tc>
          <w:tcPr>
            <w:tcW w:w="595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№</w:t>
            </w:r>
            <w:r w:rsidRPr="00BD62FE"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3752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Полное фирменное наимено</w:t>
            </w:r>
            <w:r w:rsidRPr="00BD62FE">
              <w:rPr>
                <w:sz w:val="24"/>
                <w:szCs w:val="24"/>
              </w:rPr>
              <w:softHyphen/>
              <w:t>вание (наименование для некоммер</w:t>
            </w:r>
            <w:r w:rsidRPr="00BD62FE">
              <w:rPr>
                <w:sz w:val="24"/>
                <w:szCs w:val="24"/>
              </w:rPr>
              <w:softHyphen/>
              <w:t xml:space="preserve">ческой организации) или </w:t>
            </w:r>
            <w:r>
              <w:rPr>
                <w:sz w:val="24"/>
                <w:szCs w:val="24"/>
              </w:rPr>
              <w:t>фамилия, имя, отчество аффилиро</w:t>
            </w:r>
            <w:r w:rsidRPr="00BD62FE">
              <w:rPr>
                <w:sz w:val="24"/>
                <w:szCs w:val="24"/>
              </w:rPr>
              <w:t>ванного лица</w:t>
            </w:r>
          </w:p>
        </w:tc>
        <w:tc>
          <w:tcPr>
            <w:tcW w:w="3194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2126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Основание (основания), в силу ко</w:t>
            </w:r>
            <w:r>
              <w:rPr>
                <w:sz w:val="24"/>
                <w:szCs w:val="24"/>
              </w:rPr>
              <w:t>торого лицо признается аффилиро</w:t>
            </w:r>
            <w:r w:rsidRPr="00BD62FE">
              <w:rPr>
                <w:sz w:val="24"/>
                <w:szCs w:val="24"/>
              </w:rPr>
              <w:t>ванным</w:t>
            </w:r>
          </w:p>
        </w:tc>
        <w:tc>
          <w:tcPr>
            <w:tcW w:w="1560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</w:t>
            </w:r>
            <w:r w:rsidRPr="00BD62FE">
              <w:rPr>
                <w:sz w:val="24"/>
                <w:szCs w:val="24"/>
              </w:rPr>
              <w:t>ния основания (оснований)</w:t>
            </w:r>
          </w:p>
        </w:tc>
        <w:tc>
          <w:tcPr>
            <w:tcW w:w="1980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</w:t>
            </w:r>
            <w:r w:rsidRPr="00BD62FE">
              <w:rPr>
                <w:sz w:val="24"/>
                <w:szCs w:val="24"/>
              </w:rPr>
              <w:t>ванного лица в уставном капитале акционерного общества, %</w:t>
            </w:r>
          </w:p>
        </w:tc>
        <w:tc>
          <w:tcPr>
            <w:tcW w:w="1980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</w:t>
            </w:r>
            <w:r w:rsidRPr="00BD62FE">
              <w:rPr>
                <w:sz w:val="24"/>
                <w:szCs w:val="24"/>
              </w:rPr>
              <w:t>ванному лицу обыкновенных акций акционерного общества, %</w:t>
            </w:r>
          </w:p>
        </w:tc>
      </w:tr>
      <w:tr w:rsidR="00FD0625" w:rsidRPr="00BD62FE" w:rsidTr="00211CE1">
        <w:tc>
          <w:tcPr>
            <w:tcW w:w="595" w:type="dxa"/>
            <w:vAlign w:val="bottom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1</w:t>
            </w:r>
          </w:p>
        </w:tc>
        <w:tc>
          <w:tcPr>
            <w:tcW w:w="3752" w:type="dxa"/>
            <w:vAlign w:val="bottom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</w:t>
            </w:r>
          </w:p>
        </w:tc>
        <w:tc>
          <w:tcPr>
            <w:tcW w:w="3194" w:type="dxa"/>
            <w:vAlign w:val="bottom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3</w:t>
            </w:r>
          </w:p>
        </w:tc>
        <w:tc>
          <w:tcPr>
            <w:tcW w:w="2126" w:type="dxa"/>
            <w:vAlign w:val="bottom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4</w:t>
            </w:r>
          </w:p>
        </w:tc>
        <w:tc>
          <w:tcPr>
            <w:tcW w:w="1560" w:type="dxa"/>
            <w:vAlign w:val="bottom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5</w:t>
            </w:r>
          </w:p>
        </w:tc>
        <w:tc>
          <w:tcPr>
            <w:tcW w:w="1980" w:type="dxa"/>
            <w:vAlign w:val="bottom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6</w:t>
            </w:r>
          </w:p>
        </w:tc>
        <w:tc>
          <w:tcPr>
            <w:tcW w:w="1980" w:type="dxa"/>
            <w:vAlign w:val="bottom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7</w:t>
            </w:r>
          </w:p>
        </w:tc>
      </w:tr>
      <w:tr w:rsidR="00FD0625" w:rsidRPr="00BD62FE" w:rsidTr="00211CE1">
        <w:tc>
          <w:tcPr>
            <w:tcW w:w="595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1</w:t>
            </w:r>
          </w:p>
        </w:tc>
        <w:tc>
          <w:tcPr>
            <w:tcW w:w="3752" w:type="dxa"/>
          </w:tcPr>
          <w:p w:rsidR="00FD0625" w:rsidRPr="00BD62FE" w:rsidRDefault="00FD0625" w:rsidP="004901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Рыбак Александр Александрович</w:t>
            </w:r>
          </w:p>
        </w:tc>
        <w:tc>
          <w:tcPr>
            <w:tcW w:w="3194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Лицо осуществляет полномочия единоличного исполнительного органа акционерного общества </w:t>
            </w:r>
          </w:p>
        </w:tc>
        <w:tc>
          <w:tcPr>
            <w:tcW w:w="1560" w:type="dxa"/>
          </w:tcPr>
          <w:p w:rsidR="00FD0625" w:rsidRPr="00BD62FE" w:rsidRDefault="00FD0625" w:rsidP="004901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</w:t>
            </w:r>
            <w:r w:rsidRPr="005C12DA">
              <w:rPr>
                <w:sz w:val="24"/>
                <w:szCs w:val="24"/>
              </w:rPr>
              <w:t>12.</w:t>
            </w:r>
            <w:r>
              <w:rPr>
                <w:sz w:val="24"/>
                <w:szCs w:val="24"/>
              </w:rPr>
              <w:t>2013</w:t>
            </w:r>
          </w:p>
        </w:tc>
        <w:tc>
          <w:tcPr>
            <w:tcW w:w="1980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FD0625" w:rsidRPr="00BD62FE" w:rsidTr="00211CE1">
        <w:tc>
          <w:tcPr>
            <w:tcW w:w="595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</w:t>
            </w:r>
          </w:p>
        </w:tc>
        <w:tc>
          <w:tcPr>
            <w:tcW w:w="3752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Знатков Владимир Михайлович</w:t>
            </w:r>
          </w:p>
        </w:tc>
        <w:tc>
          <w:tcPr>
            <w:tcW w:w="3194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30.06.2013</w:t>
            </w:r>
          </w:p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FD0625" w:rsidRPr="00BD62FE" w:rsidTr="00211CE1">
        <w:tc>
          <w:tcPr>
            <w:tcW w:w="595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3</w:t>
            </w:r>
          </w:p>
        </w:tc>
        <w:tc>
          <w:tcPr>
            <w:tcW w:w="3752" w:type="dxa"/>
          </w:tcPr>
          <w:p w:rsidR="00FD0625" w:rsidRPr="00BD62FE" w:rsidRDefault="00FD0625" w:rsidP="006A67E9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Ким </w:t>
            </w:r>
            <w:r>
              <w:rPr>
                <w:sz w:val="24"/>
                <w:szCs w:val="24"/>
              </w:rPr>
              <w:t>Те Су</w:t>
            </w:r>
          </w:p>
        </w:tc>
        <w:tc>
          <w:tcPr>
            <w:tcW w:w="3194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30.06.2013</w:t>
            </w:r>
          </w:p>
        </w:tc>
        <w:tc>
          <w:tcPr>
            <w:tcW w:w="1980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FD0625" w:rsidRPr="00BD62FE" w:rsidTr="00211CE1">
        <w:tc>
          <w:tcPr>
            <w:tcW w:w="595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4</w:t>
            </w:r>
          </w:p>
        </w:tc>
        <w:tc>
          <w:tcPr>
            <w:tcW w:w="3752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Андреев Дмитрий Валериевич</w:t>
            </w:r>
          </w:p>
        </w:tc>
        <w:tc>
          <w:tcPr>
            <w:tcW w:w="3194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30.06.2013</w:t>
            </w:r>
          </w:p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FD0625" w:rsidRPr="00BD62FE" w:rsidTr="00211CE1">
        <w:tc>
          <w:tcPr>
            <w:tcW w:w="595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5</w:t>
            </w:r>
          </w:p>
        </w:tc>
        <w:tc>
          <w:tcPr>
            <w:tcW w:w="3752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Тагильцев Владимир Альбертович</w:t>
            </w:r>
          </w:p>
        </w:tc>
        <w:tc>
          <w:tcPr>
            <w:tcW w:w="3194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FD0625" w:rsidRPr="00BD62FE" w:rsidRDefault="00FD0625" w:rsidP="00895C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30.06.2013</w:t>
            </w:r>
          </w:p>
        </w:tc>
        <w:tc>
          <w:tcPr>
            <w:tcW w:w="1980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FD0625" w:rsidRPr="00BD62FE" w:rsidTr="00211CE1">
        <w:tc>
          <w:tcPr>
            <w:tcW w:w="595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6</w:t>
            </w:r>
          </w:p>
        </w:tc>
        <w:tc>
          <w:tcPr>
            <w:tcW w:w="3752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Кулаковский Андрей Николаевич</w:t>
            </w:r>
          </w:p>
        </w:tc>
        <w:tc>
          <w:tcPr>
            <w:tcW w:w="3194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Новосибирская область</w:t>
            </w:r>
          </w:p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Новосибирский район</w:t>
            </w:r>
          </w:p>
        </w:tc>
        <w:tc>
          <w:tcPr>
            <w:tcW w:w="2126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30.06.2013</w:t>
            </w:r>
          </w:p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FD0625" w:rsidRPr="00BD62FE" w:rsidTr="00211CE1">
        <w:tc>
          <w:tcPr>
            <w:tcW w:w="595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7</w:t>
            </w:r>
          </w:p>
        </w:tc>
        <w:tc>
          <w:tcPr>
            <w:tcW w:w="3752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Кудин Игорь Валерьевич</w:t>
            </w:r>
          </w:p>
        </w:tc>
        <w:tc>
          <w:tcPr>
            <w:tcW w:w="3194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30.06.2013</w:t>
            </w:r>
          </w:p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FD0625" w:rsidRPr="00BD62FE" w:rsidTr="00211CE1">
        <w:tc>
          <w:tcPr>
            <w:tcW w:w="595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8</w:t>
            </w:r>
          </w:p>
        </w:tc>
        <w:tc>
          <w:tcPr>
            <w:tcW w:w="3752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Муниципальное унитарное предприятие «Энергия» г. Новосибирска</w:t>
            </w:r>
          </w:p>
        </w:tc>
        <w:tc>
          <w:tcPr>
            <w:tcW w:w="3194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630005, Россия, Новосибирская область,</w:t>
            </w:r>
          </w:p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 г. Новосибирск, </w:t>
            </w:r>
          </w:p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ул. Некрасова, 50</w:t>
            </w:r>
          </w:p>
        </w:tc>
        <w:tc>
          <w:tcPr>
            <w:tcW w:w="2126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Лицо является владельцем 20% акций в уставном капитале общества</w:t>
            </w:r>
          </w:p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25.02.2009</w:t>
            </w:r>
          </w:p>
        </w:tc>
        <w:tc>
          <w:tcPr>
            <w:tcW w:w="1980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25%</w:t>
            </w:r>
          </w:p>
        </w:tc>
        <w:tc>
          <w:tcPr>
            <w:tcW w:w="1980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25%</w:t>
            </w:r>
          </w:p>
        </w:tc>
      </w:tr>
      <w:tr w:rsidR="00FD0625" w:rsidRPr="00BD62FE" w:rsidTr="00211CE1">
        <w:tc>
          <w:tcPr>
            <w:tcW w:w="595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9</w:t>
            </w:r>
          </w:p>
        </w:tc>
        <w:tc>
          <w:tcPr>
            <w:tcW w:w="3752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Закрытое акционерное общество «НОРДАЗИЯ»</w:t>
            </w:r>
          </w:p>
        </w:tc>
        <w:tc>
          <w:tcPr>
            <w:tcW w:w="3194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630091, Россия,</w:t>
            </w:r>
          </w:p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Новосибирская область,</w:t>
            </w:r>
          </w:p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 г. Новосибирск, </w:t>
            </w:r>
          </w:p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ул. Достоевского, 12</w:t>
            </w:r>
          </w:p>
        </w:tc>
        <w:tc>
          <w:tcPr>
            <w:tcW w:w="2126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Лицо является владельцем 20% акций в уставном капитале общества</w:t>
            </w:r>
          </w:p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24.01.2012</w:t>
            </w:r>
          </w:p>
        </w:tc>
        <w:tc>
          <w:tcPr>
            <w:tcW w:w="1980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25%</w:t>
            </w:r>
          </w:p>
        </w:tc>
        <w:tc>
          <w:tcPr>
            <w:tcW w:w="1980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25%</w:t>
            </w:r>
          </w:p>
        </w:tc>
      </w:tr>
      <w:tr w:rsidR="00FD0625" w:rsidRPr="00BD62FE" w:rsidTr="00211CE1">
        <w:tc>
          <w:tcPr>
            <w:tcW w:w="595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10</w:t>
            </w:r>
          </w:p>
        </w:tc>
        <w:tc>
          <w:tcPr>
            <w:tcW w:w="3752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Общество с ограниченной ответственностью «Сибспецстроймонтаж»</w:t>
            </w:r>
          </w:p>
        </w:tc>
        <w:tc>
          <w:tcPr>
            <w:tcW w:w="3194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630078, Россия, Новосибирская область,</w:t>
            </w:r>
          </w:p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 г. Новосибирск, </w:t>
            </w:r>
          </w:p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ул. Ватутина, 13</w:t>
            </w:r>
          </w:p>
        </w:tc>
        <w:tc>
          <w:tcPr>
            <w:tcW w:w="2126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Лицо является владельцем 20% акций в уставном капитале общества</w:t>
            </w:r>
          </w:p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25.02.2009</w:t>
            </w:r>
          </w:p>
        </w:tc>
        <w:tc>
          <w:tcPr>
            <w:tcW w:w="1980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50 %</w:t>
            </w:r>
          </w:p>
        </w:tc>
        <w:tc>
          <w:tcPr>
            <w:tcW w:w="1980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50 %</w:t>
            </w:r>
          </w:p>
        </w:tc>
      </w:tr>
      <w:tr w:rsidR="00FD0625" w:rsidRPr="00BD62FE" w:rsidTr="00211CE1">
        <w:tc>
          <w:tcPr>
            <w:tcW w:w="595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11</w:t>
            </w:r>
          </w:p>
        </w:tc>
        <w:tc>
          <w:tcPr>
            <w:tcW w:w="3752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Общество с ограниченной ответственностью «ГГС-Термо»</w:t>
            </w:r>
          </w:p>
        </w:tc>
        <w:tc>
          <w:tcPr>
            <w:tcW w:w="3194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630005, Россия, Новосибирская область, г. Новосибирск,</w:t>
            </w:r>
          </w:p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 ул. Татарская, 83</w:t>
            </w:r>
          </w:p>
        </w:tc>
        <w:tc>
          <w:tcPr>
            <w:tcW w:w="2126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Лицо, в котором эмитент имеет право распоряжаться более чем 20 процентами общего количества голосов, составляющих уставный капитала данного аффилированного  лица</w:t>
            </w:r>
          </w:p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03.10.2011</w:t>
            </w:r>
          </w:p>
        </w:tc>
        <w:tc>
          <w:tcPr>
            <w:tcW w:w="1980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</w:tbl>
    <w:p w:rsidR="00FD0625" w:rsidRDefault="00FD0625" w:rsidP="00563B6A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  <w:gridCol w:w="566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</w:tblGrid>
      <w:tr w:rsidR="00FD0625" w:rsidRPr="00BD62FE" w:rsidTr="00211CE1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D0625" w:rsidRPr="00BD62FE" w:rsidRDefault="00FD0625" w:rsidP="00211CE1">
            <w:pPr>
              <w:ind w:firstLine="907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D0625" w:rsidRPr="00BD62FE" w:rsidRDefault="00FD0625" w:rsidP="0049010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D0625" w:rsidRPr="00BD62FE" w:rsidRDefault="00FD0625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D0625" w:rsidRPr="00BD62FE" w:rsidRDefault="00FD0625" w:rsidP="00211CE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D0625" w:rsidRPr="00BD62FE" w:rsidRDefault="00FD0625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D0625" w:rsidRPr="00BD62FE" w:rsidRDefault="00FD0625" w:rsidP="0049010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D0625" w:rsidRPr="00BD62FE" w:rsidRDefault="00FD0625" w:rsidP="00211CE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D0625" w:rsidRPr="00BD62FE" w:rsidRDefault="00FD0625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D0625" w:rsidRPr="00BD62FE" w:rsidRDefault="00FD0625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D0625" w:rsidRPr="00BD62FE" w:rsidRDefault="00FD0625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D0625" w:rsidRPr="00BD62FE" w:rsidRDefault="00FD0625" w:rsidP="0049010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D0625" w:rsidRPr="00BD62FE" w:rsidRDefault="00FD0625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D0625" w:rsidRPr="00BD62FE" w:rsidRDefault="00FD0625" w:rsidP="0049010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D0625" w:rsidRPr="00BD62FE" w:rsidRDefault="00FD0625" w:rsidP="0049010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D0625" w:rsidRPr="00BD62FE" w:rsidRDefault="00FD0625" w:rsidP="00211CE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D0625" w:rsidRPr="00BD62FE" w:rsidRDefault="00FD0625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D0625" w:rsidRPr="00BD62FE" w:rsidRDefault="00FD0625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D0625" w:rsidRPr="00BD62FE" w:rsidRDefault="00FD0625" w:rsidP="00211CE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D0625" w:rsidRPr="00BD62FE" w:rsidRDefault="00FD0625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D0625" w:rsidRPr="00BD62FE" w:rsidRDefault="00FD0625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D0625" w:rsidRPr="00BD62FE" w:rsidRDefault="00FD0625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D0625" w:rsidRPr="00BD62FE" w:rsidRDefault="00FD0625" w:rsidP="0049010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</w:tr>
    </w:tbl>
    <w:p w:rsidR="00FD0625" w:rsidRDefault="00FD0625" w:rsidP="00563B6A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  <w:t xml:space="preserve">  </w:t>
      </w:r>
    </w:p>
    <w:tbl>
      <w:tblPr>
        <w:tblW w:w="151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40"/>
        <w:gridCol w:w="7115"/>
        <w:gridCol w:w="3827"/>
        <w:gridCol w:w="3686"/>
      </w:tblGrid>
      <w:tr w:rsidR="00FD0625" w:rsidRPr="00BD62FE" w:rsidTr="00211CE1">
        <w:tc>
          <w:tcPr>
            <w:tcW w:w="540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</w:p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N п/п</w:t>
            </w:r>
          </w:p>
        </w:tc>
        <w:tc>
          <w:tcPr>
            <w:tcW w:w="7115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</w:p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827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</w:p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3686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</w:p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</w:p>
        </w:tc>
      </w:tr>
      <w:tr w:rsidR="00FD0625" w:rsidRPr="00BD62FE" w:rsidTr="00211CE1">
        <w:tc>
          <w:tcPr>
            <w:tcW w:w="540" w:type="dxa"/>
          </w:tcPr>
          <w:p w:rsidR="00FD0625" w:rsidRPr="00BD62FE" w:rsidRDefault="00FD0625" w:rsidP="00211CE1">
            <w:pPr>
              <w:pStyle w:val="ConsNonformat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7115" w:type="dxa"/>
          </w:tcPr>
          <w:p w:rsidR="00FD0625" w:rsidRPr="00BD62FE" w:rsidRDefault="00FD0625" w:rsidP="0049010B">
            <w:pPr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Изменение сведений относительно аффилированного лица </w:t>
            </w:r>
            <w:r>
              <w:rPr>
                <w:sz w:val="24"/>
                <w:szCs w:val="24"/>
              </w:rPr>
              <w:t>–</w:t>
            </w:r>
            <w:r w:rsidRPr="00BD62F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Знатков Владимир Михайлович прекращение полномочий председателя членов совета директоров (наблюдательного совета) акционерного общества в связи с избранием нового Совета директоров </w:t>
            </w:r>
          </w:p>
        </w:tc>
        <w:tc>
          <w:tcPr>
            <w:tcW w:w="3827" w:type="dxa"/>
          </w:tcPr>
          <w:p w:rsidR="00FD0625" w:rsidRDefault="00FD0625" w:rsidP="0049010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24.06.2014</w:t>
            </w:r>
          </w:p>
        </w:tc>
        <w:tc>
          <w:tcPr>
            <w:tcW w:w="3686" w:type="dxa"/>
          </w:tcPr>
          <w:p w:rsidR="00FD0625" w:rsidRDefault="00FD0625" w:rsidP="0049010B">
            <w:pPr>
              <w:pStyle w:val="ConsNonformat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24.06.2014</w:t>
            </w:r>
          </w:p>
        </w:tc>
      </w:tr>
      <w:tr w:rsidR="00FD0625" w:rsidRPr="00BD62FE" w:rsidTr="00211CE1">
        <w:tc>
          <w:tcPr>
            <w:tcW w:w="540" w:type="dxa"/>
          </w:tcPr>
          <w:p w:rsidR="00FD0625" w:rsidRDefault="00FD0625" w:rsidP="00211CE1">
            <w:pPr>
              <w:pStyle w:val="ConsNonformat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7115" w:type="dxa"/>
          </w:tcPr>
          <w:p w:rsidR="00FD0625" w:rsidRPr="00BD62FE" w:rsidRDefault="00FD0625" w:rsidP="00D9582D">
            <w:pPr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Изменение сведений относительно аффилированного лица </w:t>
            </w:r>
            <w:r>
              <w:rPr>
                <w:sz w:val="24"/>
                <w:szCs w:val="24"/>
              </w:rPr>
              <w:t>–</w:t>
            </w:r>
            <w:r w:rsidRPr="00BD62F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Ким Евгений Сергеевич прекращение полномочий члена совета директоров (наблюдательного совета) акционерного общества в связи с избранием нового Совета директоров</w:t>
            </w:r>
          </w:p>
        </w:tc>
        <w:tc>
          <w:tcPr>
            <w:tcW w:w="3827" w:type="dxa"/>
          </w:tcPr>
          <w:p w:rsidR="00FD0625" w:rsidRDefault="00FD0625" w:rsidP="00545D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24.06.2014</w:t>
            </w:r>
          </w:p>
        </w:tc>
        <w:tc>
          <w:tcPr>
            <w:tcW w:w="3686" w:type="dxa"/>
          </w:tcPr>
          <w:p w:rsidR="00FD0625" w:rsidRDefault="00FD0625" w:rsidP="00545DDD">
            <w:pPr>
              <w:pStyle w:val="ConsNonformat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24.06.2014</w:t>
            </w:r>
          </w:p>
        </w:tc>
      </w:tr>
      <w:tr w:rsidR="00FD0625" w:rsidRPr="00BD62FE" w:rsidTr="00211CE1">
        <w:tc>
          <w:tcPr>
            <w:tcW w:w="540" w:type="dxa"/>
          </w:tcPr>
          <w:p w:rsidR="00FD0625" w:rsidRDefault="00FD0625" w:rsidP="00211CE1">
            <w:pPr>
              <w:pStyle w:val="ConsNonformat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7115" w:type="dxa"/>
          </w:tcPr>
          <w:p w:rsidR="00FD0625" w:rsidRPr="00BD62FE" w:rsidRDefault="00FD0625" w:rsidP="00616768">
            <w:pPr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Изменение сведений относительно аффилированного лица </w:t>
            </w:r>
            <w:r>
              <w:rPr>
                <w:sz w:val="24"/>
                <w:szCs w:val="24"/>
              </w:rPr>
              <w:t>–</w:t>
            </w:r>
            <w:r w:rsidRPr="00BD62F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Андреев Дмитрий Валериевич прекращение полномочий члена совета директоров (наблюдательного совета) акционерного общества в связи с избранием нового Совета директоров</w:t>
            </w:r>
          </w:p>
        </w:tc>
        <w:tc>
          <w:tcPr>
            <w:tcW w:w="3827" w:type="dxa"/>
          </w:tcPr>
          <w:p w:rsidR="00FD0625" w:rsidRDefault="00FD0625" w:rsidP="00545D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24.06.2014</w:t>
            </w:r>
          </w:p>
        </w:tc>
        <w:tc>
          <w:tcPr>
            <w:tcW w:w="3686" w:type="dxa"/>
          </w:tcPr>
          <w:p w:rsidR="00FD0625" w:rsidRDefault="00FD0625" w:rsidP="00545DDD">
            <w:pPr>
              <w:pStyle w:val="ConsNonformat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24.06.2014</w:t>
            </w:r>
          </w:p>
        </w:tc>
      </w:tr>
      <w:tr w:rsidR="00FD0625" w:rsidRPr="00BD62FE" w:rsidTr="00211CE1">
        <w:tc>
          <w:tcPr>
            <w:tcW w:w="540" w:type="dxa"/>
          </w:tcPr>
          <w:p w:rsidR="00FD0625" w:rsidRPr="00BD62FE" w:rsidRDefault="00FD0625" w:rsidP="00211CE1">
            <w:pPr>
              <w:pStyle w:val="ConsNonformat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7115" w:type="dxa"/>
          </w:tcPr>
          <w:p w:rsidR="00FD0625" w:rsidRPr="00BD62FE" w:rsidRDefault="00FD0625" w:rsidP="0049010B">
            <w:pPr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Изменение сведений относительно аффилированного лица </w:t>
            </w:r>
            <w:r>
              <w:rPr>
                <w:sz w:val="24"/>
                <w:szCs w:val="24"/>
              </w:rPr>
              <w:t>–</w:t>
            </w:r>
            <w:r w:rsidRPr="00BD62F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Тагильцев Владимир Альбертович прекращение полномочий члена совета директоров (наблюдательного совета) акционерного общества</w:t>
            </w:r>
          </w:p>
        </w:tc>
        <w:tc>
          <w:tcPr>
            <w:tcW w:w="3827" w:type="dxa"/>
          </w:tcPr>
          <w:p w:rsidR="00FD0625" w:rsidRDefault="00FD0625" w:rsidP="00545D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24.06.2014</w:t>
            </w:r>
          </w:p>
        </w:tc>
        <w:tc>
          <w:tcPr>
            <w:tcW w:w="3686" w:type="dxa"/>
          </w:tcPr>
          <w:p w:rsidR="00FD0625" w:rsidRDefault="00FD0625" w:rsidP="00545DDD">
            <w:pPr>
              <w:pStyle w:val="ConsNonformat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24.06.2014</w:t>
            </w:r>
          </w:p>
        </w:tc>
      </w:tr>
      <w:tr w:rsidR="00FD0625" w:rsidRPr="00BD62FE" w:rsidTr="00211CE1">
        <w:tc>
          <w:tcPr>
            <w:tcW w:w="540" w:type="dxa"/>
          </w:tcPr>
          <w:p w:rsidR="00FD0625" w:rsidRDefault="00FD0625" w:rsidP="00211CE1">
            <w:pPr>
              <w:pStyle w:val="ConsNonformat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7115" w:type="dxa"/>
          </w:tcPr>
          <w:p w:rsidR="00FD0625" w:rsidRPr="00BD62FE" w:rsidRDefault="00FD0625" w:rsidP="00796FD1">
            <w:pPr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Изменение сведений относительно аффилированного лица </w:t>
            </w:r>
            <w:r>
              <w:rPr>
                <w:sz w:val="24"/>
                <w:szCs w:val="24"/>
              </w:rPr>
              <w:t>–</w:t>
            </w:r>
            <w:r w:rsidRPr="00BD62F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Кулаковский Андрей Николаевич  прекращение полномочий члена совета директоров (наблюдательного совета) акционерного общества в связи с избранием нового Совета директоров</w:t>
            </w:r>
          </w:p>
        </w:tc>
        <w:tc>
          <w:tcPr>
            <w:tcW w:w="3827" w:type="dxa"/>
          </w:tcPr>
          <w:p w:rsidR="00FD0625" w:rsidRDefault="00FD0625" w:rsidP="00545D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24.06.2014</w:t>
            </w:r>
          </w:p>
        </w:tc>
        <w:tc>
          <w:tcPr>
            <w:tcW w:w="3686" w:type="dxa"/>
          </w:tcPr>
          <w:p w:rsidR="00FD0625" w:rsidRDefault="00FD0625" w:rsidP="00545DDD">
            <w:pPr>
              <w:pStyle w:val="ConsNonformat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24.06.2014</w:t>
            </w:r>
          </w:p>
        </w:tc>
      </w:tr>
      <w:tr w:rsidR="00FD0625" w:rsidRPr="00BD62FE" w:rsidTr="00211CE1">
        <w:tc>
          <w:tcPr>
            <w:tcW w:w="540" w:type="dxa"/>
          </w:tcPr>
          <w:p w:rsidR="00FD0625" w:rsidRDefault="00FD0625" w:rsidP="00211CE1">
            <w:pPr>
              <w:pStyle w:val="ConsNonformat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7115" w:type="dxa"/>
          </w:tcPr>
          <w:p w:rsidR="00FD0625" w:rsidRPr="00BD62FE" w:rsidRDefault="00FD0625" w:rsidP="00796FD1">
            <w:pPr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Изменение сведений относительно аффилированного лица </w:t>
            </w:r>
            <w:r>
              <w:rPr>
                <w:sz w:val="24"/>
                <w:szCs w:val="24"/>
              </w:rPr>
              <w:t>Кудин Игорь Валерьевич  прекращение полномочий члена совета директоров (наблюдательного совета) акционерного общества в связи с избранием нового Совета директоров</w:t>
            </w:r>
          </w:p>
        </w:tc>
        <w:tc>
          <w:tcPr>
            <w:tcW w:w="3827" w:type="dxa"/>
          </w:tcPr>
          <w:p w:rsidR="00FD0625" w:rsidRDefault="00FD0625" w:rsidP="00545D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24.06.2014</w:t>
            </w:r>
          </w:p>
        </w:tc>
        <w:tc>
          <w:tcPr>
            <w:tcW w:w="3686" w:type="dxa"/>
          </w:tcPr>
          <w:p w:rsidR="00FD0625" w:rsidRDefault="00FD0625" w:rsidP="00545DDD">
            <w:pPr>
              <w:pStyle w:val="ConsNonformat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24.06.2014</w:t>
            </w:r>
          </w:p>
        </w:tc>
      </w:tr>
      <w:tr w:rsidR="00FD0625" w:rsidRPr="00BD62FE" w:rsidTr="00211CE1">
        <w:tc>
          <w:tcPr>
            <w:tcW w:w="540" w:type="dxa"/>
          </w:tcPr>
          <w:p w:rsidR="00FD0625" w:rsidRDefault="00FD0625" w:rsidP="00211CE1">
            <w:pPr>
              <w:pStyle w:val="ConsNonformat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8. </w:t>
            </w:r>
          </w:p>
        </w:tc>
        <w:tc>
          <w:tcPr>
            <w:tcW w:w="7115" w:type="dxa"/>
          </w:tcPr>
          <w:p w:rsidR="00FD0625" w:rsidRPr="00BD62FE" w:rsidRDefault="00FD0625" w:rsidP="005642DB">
            <w:pPr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Открытое акционерное общество «ГГ</w:t>
            </w:r>
            <w:r>
              <w:rPr>
                <w:sz w:val="24"/>
                <w:szCs w:val="24"/>
              </w:rPr>
              <w:t>С</w:t>
            </w:r>
            <w:r w:rsidRPr="00BD62FE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Термо</w:t>
            </w:r>
            <w:r w:rsidRPr="00BD62FE">
              <w:rPr>
                <w:sz w:val="24"/>
                <w:szCs w:val="24"/>
              </w:rPr>
              <w:t>»</w:t>
            </w:r>
            <w:r>
              <w:rPr>
                <w:sz w:val="24"/>
                <w:szCs w:val="24"/>
              </w:rPr>
              <w:t xml:space="preserve"> продажа акций, принадлежащих эмитенту  в полном объеме</w:t>
            </w:r>
          </w:p>
        </w:tc>
        <w:tc>
          <w:tcPr>
            <w:tcW w:w="3827" w:type="dxa"/>
          </w:tcPr>
          <w:p w:rsidR="00FD0625" w:rsidRDefault="00FD0625" w:rsidP="00545D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12.05.2014</w:t>
            </w:r>
          </w:p>
        </w:tc>
        <w:tc>
          <w:tcPr>
            <w:tcW w:w="3686" w:type="dxa"/>
          </w:tcPr>
          <w:p w:rsidR="00FD0625" w:rsidRDefault="00FD0625" w:rsidP="00545DDD">
            <w:pPr>
              <w:pStyle w:val="ConsNonformat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24.06.2014</w:t>
            </w:r>
          </w:p>
        </w:tc>
      </w:tr>
    </w:tbl>
    <w:p w:rsidR="00FD0625" w:rsidRDefault="00FD0625" w:rsidP="00563B6A">
      <w:pPr>
        <w:pStyle w:val="ConsNonformat"/>
        <w:widowControl/>
        <w:spacing w:line="360" w:lineRule="auto"/>
        <w:ind w:right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FD0625" w:rsidRDefault="00FD0625" w:rsidP="00563B6A">
      <w:pPr>
        <w:pStyle w:val="ConsNonformat"/>
        <w:widowControl/>
        <w:spacing w:line="360" w:lineRule="auto"/>
        <w:ind w:right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752"/>
        <w:gridCol w:w="3194"/>
        <w:gridCol w:w="2126"/>
        <w:gridCol w:w="1560"/>
        <w:gridCol w:w="1980"/>
        <w:gridCol w:w="1980"/>
      </w:tblGrid>
      <w:tr w:rsidR="00FD0625" w:rsidRPr="00BD62FE" w:rsidTr="00211CE1">
        <w:tc>
          <w:tcPr>
            <w:tcW w:w="595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752" w:type="dxa"/>
          </w:tcPr>
          <w:p w:rsidR="00FD0625" w:rsidRPr="00BD62FE" w:rsidRDefault="00FD0625" w:rsidP="00E80F6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Рыбак Александр Александрович</w:t>
            </w:r>
          </w:p>
        </w:tc>
        <w:tc>
          <w:tcPr>
            <w:tcW w:w="3194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FD0625" w:rsidRPr="00BD62FE" w:rsidRDefault="00FD0625" w:rsidP="00F332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560" w:type="dxa"/>
          </w:tcPr>
          <w:p w:rsidR="00FD0625" w:rsidRPr="00BD62FE" w:rsidRDefault="00FD0625" w:rsidP="00E80F6E">
            <w:pPr>
              <w:jc w:val="center"/>
              <w:rPr>
                <w:sz w:val="24"/>
                <w:szCs w:val="24"/>
              </w:rPr>
            </w:pPr>
            <w:r w:rsidRPr="005C12DA">
              <w:rPr>
                <w:sz w:val="24"/>
                <w:szCs w:val="24"/>
              </w:rPr>
              <w:t>20.12.2013</w:t>
            </w:r>
          </w:p>
        </w:tc>
        <w:tc>
          <w:tcPr>
            <w:tcW w:w="1980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FD0625" w:rsidRPr="00BD62FE" w:rsidTr="00211CE1">
        <w:tc>
          <w:tcPr>
            <w:tcW w:w="595" w:type="dxa"/>
          </w:tcPr>
          <w:p w:rsidR="00FD0625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3752" w:type="dxa"/>
          </w:tcPr>
          <w:p w:rsidR="00FD0625" w:rsidRDefault="00FD0625" w:rsidP="007354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Знатков Владимир  Михайлович </w:t>
            </w:r>
          </w:p>
        </w:tc>
        <w:tc>
          <w:tcPr>
            <w:tcW w:w="3194" w:type="dxa"/>
          </w:tcPr>
          <w:p w:rsidR="00FD0625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FD0625" w:rsidRDefault="00FD0625" w:rsidP="00F332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60" w:type="dxa"/>
          </w:tcPr>
          <w:p w:rsidR="00FD0625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30.06.2013</w:t>
            </w:r>
          </w:p>
        </w:tc>
        <w:tc>
          <w:tcPr>
            <w:tcW w:w="1980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</w:t>
            </w:r>
          </w:p>
        </w:tc>
        <w:tc>
          <w:tcPr>
            <w:tcW w:w="1980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</w:t>
            </w:r>
          </w:p>
        </w:tc>
      </w:tr>
      <w:tr w:rsidR="00FD0625" w:rsidRPr="00BD62FE" w:rsidTr="00211CE1">
        <w:tc>
          <w:tcPr>
            <w:tcW w:w="595" w:type="dxa"/>
          </w:tcPr>
          <w:p w:rsidR="00FD0625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3752" w:type="dxa"/>
          </w:tcPr>
          <w:p w:rsidR="00FD0625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Ким Евгений Сергеевич </w:t>
            </w:r>
          </w:p>
        </w:tc>
        <w:tc>
          <w:tcPr>
            <w:tcW w:w="3194" w:type="dxa"/>
          </w:tcPr>
          <w:p w:rsidR="00FD0625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Г. Новосибирск </w:t>
            </w:r>
          </w:p>
        </w:tc>
        <w:tc>
          <w:tcPr>
            <w:tcW w:w="2126" w:type="dxa"/>
          </w:tcPr>
          <w:p w:rsidR="00FD0625" w:rsidRDefault="00FD0625" w:rsidP="00F332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60" w:type="dxa"/>
          </w:tcPr>
          <w:p w:rsidR="00FD0625" w:rsidRDefault="00FD0625" w:rsidP="00211CE1">
            <w:pPr>
              <w:jc w:val="center"/>
              <w:rPr>
                <w:sz w:val="24"/>
                <w:szCs w:val="24"/>
              </w:rPr>
            </w:pPr>
            <w:r w:rsidRPr="005C12DA">
              <w:rPr>
                <w:sz w:val="24"/>
                <w:szCs w:val="24"/>
              </w:rPr>
              <w:t>29.06.2012</w:t>
            </w:r>
          </w:p>
          <w:p w:rsidR="00FD0625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(полномочия продлены 30.06.2013)</w:t>
            </w:r>
          </w:p>
        </w:tc>
        <w:tc>
          <w:tcPr>
            <w:tcW w:w="1980" w:type="dxa"/>
          </w:tcPr>
          <w:p w:rsidR="00FD0625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1980" w:type="dxa"/>
          </w:tcPr>
          <w:p w:rsidR="00FD0625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  <w:tr w:rsidR="00FD0625" w:rsidRPr="00BD62FE" w:rsidTr="00211CE1">
        <w:tc>
          <w:tcPr>
            <w:tcW w:w="595" w:type="dxa"/>
          </w:tcPr>
          <w:p w:rsidR="00FD0625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3752" w:type="dxa"/>
          </w:tcPr>
          <w:p w:rsidR="00FD0625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Андреев Дмитрий Валериевич </w:t>
            </w:r>
          </w:p>
        </w:tc>
        <w:tc>
          <w:tcPr>
            <w:tcW w:w="3194" w:type="dxa"/>
          </w:tcPr>
          <w:p w:rsidR="00FD0625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Г. Новосибирск </w:t>
            </w:r>
          </w:p>
        </w:tc>
        <w:tc>
          <w:tcPr>
            <w:tcW w:w="2126" w:type="dxa"/>
          </w:tcPr>
          <w:p w:rsidR="00FD0625" w:rsidRDefault="00FD0625" w:rsidP="00F332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60" w:type="dxa"/>
          </w:tcPr>
          <w:p w:rsidR="00FD0625" w:rsidRDefault="00FD0625" w:rsidP="007354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30.03.2009 (полномочия продлены 30.06.2013)</w:t>
            </w:r>
          </w:p>
        </w:tc>
        <w:tc>
          <w:tcPr>
            <w:tcW w:w="1980" w:type="dxa"/>
          </w:tcPr>
          <w:p w:rsidR="00FD0625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1980" w:type="dxa"/>
          </w:tcPr>
          <w:p w:rsidR="00FD0625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----</w:t>
            </w:r>
          </w:p>
        </w:tc>
      </w:tr>
      <w:tr w:rsidR="00FD0625" w:rsidRPr="00BD62FE" w:rsidTr="00211CE1">
        <w:tc>
          <w:tcPr>
            <w:tcW w:w="595" w:type="dxa"/>
          </w:tcPr>
          <w:p w:rsidR="00FD0625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3752" w:type="dxa"/>
          </w:tcPr>
          <w:p w:rsidR="00FD0625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Тагильцев Владимир Альбертович </w:t>
            </w:r>
          </w:p>
        </w:tc>
        <w:tc>
          <w:tcPr>
            <w:tcW w:w="3194" w:type="dxa"/>
          </w:tcPr>
          <w:p w:rsidR="00FD0625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Г. Новосибирск </w:t>
            </w:r>
          </w:p>
        </w:tc>
        <w:tc>
          <w:tcPr>
            <w:tcW w:w="2126" w:type="dxa"/>
          </w:tcPr>
          <w:p w:rsidR="00FD0625" w:rsidRDefault="00FD0625" w:rsidP="00F332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60" w:type="dxa"/>
          </w:tcPr>
          <w:p w:rsidR="00FD0625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30.06.2013</w:t>
            </w:r>
          </w:p>
        </w:tc>
        <w:tc>
          <w:tcPr>
            <w:tcW w:w="1980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</w:t>
            </w:r>
          </w:p>
        </w:tc>
        <w:tc>
          <w:tcPr>
            <w:tcW w:w="1980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  <w:tr w:rsidR="00FD0625" w:rsidRPr="00BD62FE" w:rsidTr="00211CE1">
        <w:tc>
          <w:tcPr>
            <w:tcW w:w="595" w:type="dxa"/>
          </w:tcPr>
          <w:p w:rsidR="00FD0625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3752" w:type="dxa"/>
          </w:tcPr>
          <w:p w:rsidR="00FD0625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Кулаковский Андрей Николаевич </w:t>
            </w:r>
          </w:p>
        </w:tc>
        <w:tc>
          <w:tcPr>
            <w:tcW w:w="3194" w:type="dxa"/>
          </w:tcPr>
          <w:p w:rsidR="00FD0625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Г. Новосибирск </w:t>
            </w:r>
          </w:p>
        </w:tc>
        <w:tc>
          <w:tcPr>
            <w:tcW w:w="2126" w:type="dxa"/>
          </w:tcPr>
          <w:p w:rsidR="00FD0625" w:rsidRDefault="00FD0625" w:rsidP="00F332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60" w:type="dxa"/>
          </w:tcPr>
          <w:p w:rsidR="00FD0625" w:rsidRDefault="00FD0625" w:rsidP="007354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30.03.2009 (полномочия продлены 30.06.2013)</w:t>
            </w:r>
          </w:p>
        </w:tc>
        <w:tc>
          <w:tcPr>
            <w:tcW w:w="1980" w:type="dxa"/>
          </w:tcPr>
          <w:p w:rsidR="00FD0625" w:rsidRDefault="00FD0625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</w:tcPr>
          <w:p w:rsidR="00FD0625" w:rsidRDefault="00FD0625" w:rsidP="00211CE1">
            <w:pPr>
              <w:jc w:val="center"/>
              <w:rPr>
                <w:sz w:val="24"/>
                <w:szCs w:val="24"/>
              </w:rPr>
            </w:pPr>
          </w:p>
        </w:tc>
      </w:tr>
      <w:tr w:rsidR="00FD0625" w:rsidRPr="00BD62FE" w:rsidTr="00211CE1">
        <w:tc>
          <w:tcPr>
            <w:tcW w:w="595" w:type="dxa"/>
          </w:tcPr>
          <w:p w:rsidR="00FD0625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752" w:type="dxa"/>
          </w:tcPr>
          <w:p w:rsidR="00FD0625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Кудин Игорь Валерьевич </w:t>
            </w:r>
          </w:p>
        </w:tc>
        <w:tc>
          <w:tcPr>
            <w:tcW w:w="3194" w:type="dxa"/>
          </w:tcPr>
          <w:p w:rsidR="00FD0625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Г. Новосибирск </w:t>
            </w:r>
          </w:p>
        </w:tc>
        <w:tc>
          <w:tcPr>
            <w:tcW w:w="2126" w:type="dxa"/>
          </w:tcPr>
          <w:p w:rsidR="00FD0625" w:rsidRDefault="00FD0625" w:rsidP="00F332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</w:t>
            </w:r>
          </w:p>
        </w:tc>
        <w:tc>
          <w:tcPr>
            <w:tcW w:w="1560" w:type="dxa"/>
          </w:tcPr>
          <w:p w:rsidR="00FD0625" w:rsidRDefault="00FD0625" w:rsidP="007354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30.03.2009 (полномочия продлены 30.06.2013)</w:t>
            </w:r>
          </w:p>
        </w:tc>
        <w:tc>
          <w:tcPr>
            <w:tcW w:w="1980" w:type="dxa"/>
          </w:tcPr>
          <w:p w:rsidR="00FD0625" w:rsidRDefault="00FD0625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</w:tcPr>
          <w:p w:rsidR="00FD0625" w:rsidRDefault="00FD0625" w:rsidP="00211CE1">
            <w:pPr>
              <w:jc w:val="center"/>
              <w:rPr>
                <w:sz w:val="24"/>
                <w:szCs w:val="24"/>
              </w:rPr>
            </w:pPr>
          </w:p>
        </w:tc>
      </w:tr>
      <w:tr w:rsidR="00FD0625" w:rsidRPr="00BD62FE" w:rsidTr="00211CE1">
        <w:tc>
          <w:tcPr>
            <w:tcW w:w="595" w:type="dxa"/>
          </w:tcPr>
          <w:p w:rsidR="00FD0625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8. </w:t>
            </w:r>
          </w:p>
        </w:tc>
        <w:tc>
          <w:tcPr>
            <w:tcW w:w="3752" w:type="dxa"/>
          </w:tcPr>
          <w:p w:rsidR="00FD0625" w:rsidRPr="00BD62FE" w:rsidRDefault="00FD0625" w:rsidP="00A50D74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Общество с ограниченной ответственностью «ГГС-Термо»</w:t>
            </w:r>
          </w:p>
        </w:tc>
        <w:tc>
          <w:tcPr>
            <w:tcW w:w="3194" w:type="dxa"/>
          </w:tcPr>
          <w:p w:rsidR="00FD0625" w:rsidRPr="00BD62FE" w:rsidRDefault="00FD0625" w:rsidP="00A50D74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630005, Россия, Новосибирская область, г. Новосибирск,</w:t>
            </w:r>
          </w:p>
          <w:p w:rsidR="00FD0625" w:rsidRPr="00BD62FE" w:rsidRDefault="00FD0625" w:rsidP="00A50D74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 ул. Татарская, 83</w:t>
            </w:r>
          </w:p>
        </w:tc>
        <w:tc>
          <w:tcPr>
            <w:tcW w:w="2126" w:type="dxa"/>
          </w:tcPr>
          <w:p w:rsidR="00FD0625" w:rsidRPr="00BD62FE" w:rsidRDefault="00FD0625" w:rsidP="00A50D74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Лицо, в котором эмитент имеет право распоряжаться более чем 20 процентами общего количества голосов, составляющих уставный капитала данного аффилированного  лица</w:t>
            </w:r>
          </w:p>
          <w:p w:rsidR="00FD0625" w:rsidRPr="00BD62FE" w:rsidRDefault="00FD0625" w:rsidP="00A50D7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FD0625" w:rsidRPr="00BD62FE" w:rsidRDefault="00FD0625" w:rsidP="00A50D74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03.10.2011</w:t>
            </w:r>
          </w:p>
        </w:tc>
        <w:tc>
          <w:tcPr>
            <w:tcW w:w="1980" w:type="dxa"/>
          </w:tcPr>
          <w:p w:rsidR="00FD0625" w:rsidRDefault="00FD0625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</w:tcPr>
          <w:p w:rsidR="00FD0625" w:rsidRDefault="00FD0625" w:rsidP="00211CE1">
            <w:pPr>
              <w:jc w:val="center"/>
              <w:rPr>
                <w:sz w:val="24"/>
                <w:szCs w:val="24"/>
              </w:rPr>
            </w:pPr>
          </w:p>
        </w:tc>
      </w:tr>
    </w:tbl>
    <w:p w:rsidR="00FD0625" w:rsidRDefault="00FD0625" w:rsidP="00563B6A">
      <w:pPr>
        <w:pStyle w:val="ConsNonformat"/>
        <w:widowControl/>
        <w:spacing w:line="360" w:lineRule="auto"/>
        <w:ind w:right="0"/>
        <w:rPr>
          <w:rFonts w:ascii="Times New Roman" w:hAnsi="Times New Roman" w:cs="Times New Roman"/>
          <w:b/>
          <w:bCs/>
          <w:sz w:val="24"/>
          <w:szCs w:val="24"/>
        </w:rPr>
      </w:pPr>
    </w:p>
    <w:p w:rsidR="00FD0625" w:rsidRDefault="00FD0625" w:rsidP="00563B6A">
      <w:pPr>
        <w:pStyle w:val="ConsNonformat"/>
        <w:widowControl/>
        <w:spacing w:line="360" w:lineRule="auto"/>
        <w:ind w:right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752"/>
        <w:gridCol w:w="3194"/>
        <w:gridCol w:w="2126"/>
        <w:gridCol w:w="1560"/>
        <w:gridCol w:w="1980"/>
        <w:gridCol w:w="1980"/>
      </w:tblGrid>
      <w:tr w:rsidR="00FD0625" w:rsidRPr="00BD62FE" w:rsidTr="00211CE1">
        <w:tc>
          <w:tcPr>
            <w:tcW w:w="595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752" w:type="dxa"/>
          </w:tcPr>
          <w:p w:rsidR="00FD0625" w:rsidRPr="00BD62FE" w:rsidRDefault="00FD0625" w:rsidP="007354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Рыбак Александр Александрович</w:t>
            </w:r>
          </w:p>
        </w:tc>
        <w:tc>
          <w:tcPr>
            <w:tcW w:w="3194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560" w:type="dxa"/>
          </w:tcPr>
          <w:p w:rsidR="00FD0625" w:rsidRPr="00BD62FE" w:rsidRDefault="00FD0625" w:rsidP="0073543B">
            <w:pPr>
              <w:jc w:val="center"/>
              <w:rPr>
                <w:sz w:val="24"/>
                <w:szCs w:val="24"/>
              </w:rPr>
            </w:pPr>
            <w:r w:rsidRPr="005C12DA">
              <w:rPr>
                <w:sz w:val="24"/>
                <w:szCs w:val="24"/>
              </w:rPr>
              <w:t>20.12.2013</w:t>
            </w:r>
          </w:p>
        </w:tc>
        <w:tc>
          <w:tcPr>
            <w:tcW w:w="1980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FD0625" w:rsidRPr="00BD62FE" w:rsidTr="00211CE1">
        <w:tc>
          <w:tcPr>
            <w:tcW w:w="595" w:type="dxa"/>
          </w:tcPr>
          <w:p w:rsidR="00FD0625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3752" w:type="dxa"/>
          </w:tcPr>
          <w:p w:rsidR="00FD0625" w:rsidRDefault="00FD0625" w:rsidP="007354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Ксезов Андрей Евгеньевич</w:t>
            </w:r>
          </w:p>
        </w:tc>
        <w:tc>
          <w:tcPr>
            <w:tcW w:w="3194" w:type="dxa"/>
          </w:tcPr>
          <w:p w:rsidR="00FD0625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FD0625" w:rsidRDefault="00FD0625" w:rsidP="00144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60" w:type="dxa"/>
          </w:tcPr>
          <w:p w:rsidR="00FD0625" w:rsidRDefault="00FD0625" w:rsidP="007354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24.06.2014</w:t>
            </w:r>
          </w:p>
        </w:tc>
        <w:tc>
          <w:tcPr>
            <w:tcW w:w="1980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----</w:t>
            </w:r>
          </w:p>
        </w:tc>
        <w:tc>
          <w:tcPr>
            <w:tcW w:w="1980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  <w:tr w:rsidR="00FD0625" w:rsidRPr="00BD62FE" w:rsidTr="00211CE1">
        <w:tc>
          <w:tcPr>
            <w:tcW w:w="595" w:type="dxa"/>
          </w:tcPr>
          <w:p w:rsidR="00FD0625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3752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Андреев Дмитрий Валериевич</w:t>
            </w:r>
          </w:p>
        </w:tc>
        <w:tc>
          <w:tcPr>
            <w:tcW w:w="3194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24.06.2014</w:t>
            </w:r>
          </w:p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FD0625" w:rsidRPr="00BD62FE" w:rsidTr="00211CE1">
        <w:tc>
          <w:tcPr>
            <w:tcW w:w="595" w:type="dxa"/>
          </w:tcPr>
          <w:p w:rsidR="00FD0625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4. </w:t>
            </w:r>
          </w:p>
        </w:tc>
        <w:tc>
          <w:tcPr>
            <w:tcW w:w="3752" w:type="dxa"/>
          </w:tcPr>
          <w:p w:rsidR="00FD0625" w:rsidRDefault="00FD0625" w:rsidP="007354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Кузнецов Юрий Анатольевич</w:t>
            </w:r>
          </w:p>
        </w:tc>
        <w:tc>
          <w:tcPr>
            <w:tcW w:w="3194" w:type="dxa"/>
          </w:tcPr>
          <w:p w:rsidR="00FD0625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Г. Новосибирск </w:t>
            </w:r>
          </w:p>
        </w:tc>
        <w:tc>
          <w:tcPr>
            <w:tcW w:w="2126" w:type="dxa"/>
          </w:tcPr>
          <w:p w:rsidR="00FD0625" w:rsidRDefault="00FD0625" w:rsidP="00144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60" w:type="dxa"/>
          </w:tcPr>
          <w:p w:rsidR="00FD0625" w:rsidRDefault="00FD0625" w:rsidP="007354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24.06.2014</w:t>
            </w:r>
          </w:p>
        </w:tc>
        <w:tc>
          <w:tcPr>
            <w:tcW w:w="1980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----</w:t>
            </w:r>
          </w:p>
        </w:tc>
        <w:tc>
          <w:tcPr>
            <w:tcW w:w="1980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  <w:tr w:rsidR="00FD0625" w:rsidRPr="00BD62FE" w:rsidTr="00211CE1">
        <w:tc>
          <w:tcPr>
            <w:tcW w:w="595" w:type="dxa"/>
          </w:tcPr>
          <w:p w:rsidR="00FD0625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3752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Кулаковский Андрей Николаевич</w:t>
            </w:r>
          </w:p>
        </w:tc>
        <w:tc>
          <w:tcPr>
            <w:tcW w:w="3194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Новосибирская область</w:t>
            </w:r>
          </w:p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Новосибирский район</w:t>
            </w:r>
          </w:p>
        </w:tc>
        <w:tc>
          <w:tcPr>
            <w:tcW w:w="2126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24.06.2014</w:t>
            </w:r>
          </w:p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FD0625" w:rsidRPr="00BD62FE" w:rsidTr="00211CE1">
        <w:tc>
          <w:tcPr>
            <w:tcW w:w="595" w:type="dxa"/>
          </w:tcPr>
          <w:p w:rsidR="00FD0625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3752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Кудин Игорь Валерьевич</w:t>
            </w:r>
          </w:p>
        </w:tc>
        <w:tc>
          <w:tcPr>
            <w:tcW w:w="3194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24.06.2014</w:t>
            </w:r>
          </w:p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FD0625" w:rsidRPr="00BD62FE" w:rsidTr="00211CE1">
        <w:tc>
          <w:tcPr>
            <w:tcW w:w="595" w:type="dxa"/>
          </w:tcPr>
          <w:p w:rsidR="00FD0625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752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Рыбак Александр Александрович </w:t>
            </w:r>
          </w:p>
        </w:tc>
        <w:tc>
          <w:tcPr>
            <w:tcW w:w="3194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FD0625" w:rsidRPr="00BD62FE" w:rsidRDefault="00FD0625" w:rsidP="00545DDD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  <w:p w:rsidR="00FD0625" w:rsidRPr="00BD62FE" w:rsidRDefault="00FD0625" w:rsidP="00545DD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FD0625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24.06.2014</w:t>
            </w:r>
          </w:p>
        </w:tc>
        <w:tc>
          <w:tcPr>
            <w:tcW w:w="1980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</w:p>
        </w:tc>
      </w:tr>
      <w:tr w:rsidR="00FD0625" w:rsidRPr="00BD62FE" w:rsidTr="00211CE1">
        <w:tc>
          <w:tcPr>
            <w:tcW w:w="595" w:type="dxa"/>
          </w:tcPr>
          <w:p w:rsidR="00FD0625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8. </w:t>
            </w:r>
          </w:p>
        </w:tc>
        <w:tc>
          <w:tcPr>
            <w:tcW w:w="3752" w:type="dxa"/>
          </w:tcPr>
          <w:p w:rsidR="00FD0625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</w:t>
            </w:r>
          </w:p>
        </w:tc>
        <w:tc>
          <w:tcPr>
            <w:tcW w:w="3194" w:type="dxa"/>
          </w:tcPr>
          <w:p w:rsidR="00FD0625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</w:t>
            </w:r>
          </w:p>
        </w:tc>
        <w:tc>
          <w:tcPr>
            <w:tcW w:w="2126" w:type="dxa"/>
          </w:tcPr>
          <w:p w:rsidR="00FD0625" w:rsidRPr="00BD62FE" w:rsidRDefault="00FD0625" w:rsidP="00545D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</w:t>
            </w:r>
          </w:p>
        </w:tc>
        <w:tc>
          <w:tcPr>
            <w:tcW w:w="1560" w:type="dxa"/>
          </w:tcPr>
          <w:p w:rsidR="00FD0625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</w:t>
            </w:r>
          </w:p>
        </w:tc>
        <w:tc>
          <w:tcPr>
            <w:tcW w:w="1980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</w:t>
            </w:r>
          </w:p>
        </w:tc>
        <w:tc>
          <w:tcPr>
            <w:tcW w:w="1980" w:type="dxa"/>
          </w:tcPr>
          <w:p w:rsidR="00FD0625" w:rsidRPr="00BD62FE" w:rsidRDefault="00FD062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</w:t>
            </w:r>
          </w:p>
        </w:tc>
      </w:tr>
    </w:tbl>
    <w:p w:rsidR="00FD0625" w:rsidRDefault="00FD0625"/>
    <w:sectPr w:rsidR="00FD0625" w:rsidSect="001017BD">
      <w:headerReference w:type="default" r:id="rId6"/>
      <w:pgSz w:w="16840" w:h="11907" w:orient="landscape" w:code="9"/>
      <w:pgMar w:top="1134" w:right="851" w:bottom="567" w:left="851" w:header="397" w:footer="284" w:gutter="0"/>
      <w:cols w:space="709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D0625" w:rsidRDefault="00FD0625" w:rsidP="001017BD">
      <w:r>
        <w:separator/>
      </w:r>
    </w:p>
  </w:endnote>
  <w:endnote w:type="continuationSeparator" w:id="1">
    <w:p w:rsidR="00FD0625" w:rsidRDefault="00FD0625" w:rsidP="001017B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D0625" w:rsidRDefault="00FD0625" w:rsidP="001017BD">
      <w:r>
        <w:separator/>
      </w:r>
    </w:p>
  </w:footnote>
  <w:footnote w:type="continuationSeparator" w:id="1">
    <w:p w:rsidR="00FD0625" w:rsidRDefault="00FD0625" w:rsidP="001017B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0625" w:rsidRDefault="00FD0625">
    <w:pPr>
      <w:pStyle w:val="Header"/>
      <w:jc w:val="right"/>
      <w:rPr>
        <w:sz w:val="14"/>
        <w:szCs w:val="14"/>
      </w:rPr>
    </w:pPr>
    <w:r>
      <w:rPr>
        <w:sz w:val="14"/>
        <w:szCs w:val="14"/>
      </w:rPr>
      <w:t xml:space="preserve">Подготовлено с использованием системы </w:t>
    </w:r>
    <w:r>
      <w:rPr>
        <w:b/>
        <w:bCs/>
        <w:sz w:val="14"/>
        <w:szCs w:val="14"/>
      </w:rPr>
      <w:t>КонсультантПлюс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1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63B6A"/>
    <w:rsid w:val="001017BD"/>
    <w:rsid w:val="00111EDE"/>
    <w:rsid w:val="00125B82"/>
    <w:rsid w:val="001441B9"/>
    <w:rsid w:val="001C3FC1"/>
    <w:rsid w:val="001F194A"/>
    <w:rsid w:val="00211CE1"/>
    <w:rsid w:val="002366FA"/>
    <w:rsid w:val="00251555"/>
    <w:rsid w:val="002730B3"/>
    <w:rsid w:val="002927A9"/>
    <w:rsid w:val="002A3A60"/>
    <w:rsid w:val="00326070"/>
    <w:rsid w:val="00347A55"/>
    <w:rsid w:val="00362178"/>
    <w:rsid w:val="003D6361"/>
    <w:rsid w:val="00455C35"/>
    <w:rsid w:val="0049010B"/>
    <w:rsid w:val="005019F6"/>
    <w:rsid w:val="00545DDD"/>
    <w:rsid w:val="00563B6A"/>
    <w:rsid w:val="005642DB"/>
    <w:rsid w:val="00597EF1"/>
    <w:rsid w:val="005C12DA"/>
    <w:rsid w:val="005E68ED"/>
    <w:rsid w:val="00616768"/>
    <w:rsid w:val="006A67E9"/>
    <w:rsid w:val="00707879"/>
    <w:rsid w:val="00732D78"/>
    <w:rsid w:val="0073543B"/>
    <w:rsid w:val="00796FD1"/>
    <w:rsid w:val="007B2BA9"/>
    <w:rsid w:val="007E1487"/>
    <w:rsid w:val="00895C2F"/>
    <w:rsid w:val="008F3B4C"/>
    <w:rsid w:val="009730EC"/>
    <w:rsid w:val="00984D9E"/>
    <w:rsid w:val="009936BA"/>
    <w:rsid w:val="00A23492"/>
    <w:rsid w:val="00A503E0"/>
    <w:rsid w:val="00A50D74"/>
    <w:rsid w:val="00A5398F"/>
    <w:rsid w:val="00A55D31"/>
    <w:rsid w:val="00AE5EA5"/>
    <w:rsid w:val="00AF4A2D"/>
    <w:rsid w:val="00B434BB"/>
    <w:rsid w:val="00B46931"/>
    <w:rsid w:val="00BD62FE"/>
    <w:rsid w:val="00BE5D58"/>
    <w:rsid w:val="00C159CB"/>
    <w:rsid w:val="00CA2EAA"/>
    <w:rsid w:val="00CC709C"/>
    <w:rsid w:val="00D41292"/>
    <w:rsid w:val="00D84F55"/>
    <w:rsid w:val="00D9582D"/>
    <w:rsid w:val="00DF42DD"/>
    <w:rsid w:val="00E32A5D"/>
    <w:rsid w:val="00E5123E"/>
    <w:rsid w:val="00E80F6E"/>
    <w:rsid w:val="00F332C1"/>
    <w:rsid w:val="00F4074B"/>
    <w:rsid w:val="00F72038"/>
    <w:rsid w:val="00FC6567"/>
    <w:rsid w:val="00FD0625"/>
    <w:rsid w:val="00FD25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Calibri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63B6A"/>
    <w:pPr>
      <w:autoSpaceDE w:val="0"/>
      <w:autoSpaceDN w:val="0"/>
    </w:pPr>
    <w:rPr>
      <w:rFonts w:eastAsia="Times New Roman"/>
      <w:sz w:val="20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563B6A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563B6A"/>
    <w:rPr>
      <w:rFonts w:eastAsia="Times New Roman" w:cs="Times New Roman"/>
      <w:sz w:val="20"/>
      <w:szCs w:val="20"/>
      <w:lang w:eastAsia="ru-RU"/>
    </w:rPr>
  </w:style>
  <w:style w:type="paragraph" w:customStyle="1" w:styleId="ConsNonformat">
    <w:name w:val="ConsNonformat"/>
    <w:uiPriority w:val="99"/>
    <w:rsid w:val="00563B6A"/>
    <w:pPr>
      <w:widowControl w:val="0"/>
      <w:autoSpaceDE w:val="0"/>
      <w:autoSpaceDN w:val="0"/>
      <w:ind w:right="19772"/>
    </w:pPr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8</Pages>
  <Words>1227</Words>
  <Characters>6998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№ 4</dc:title>
  <dc:subject/>
  <dc:creator>u.merzlyakova</dc:creator>
  <cp:keywords/>
  <dc:description/>
  <cp:lastModifiedBy>Наш</cp:lastModifiedBy>
  <cp:revision>2</cp:revision>
  <dcterms:created xsi:type="dcterms:W3CDTF">2014-06-30T03:33:00Z</dcterms:created>
  <dcterms:modified xsi:type="dcterms:W3CDTF">2014-06-30T03:33:00Z</dcterms:modified>
</cp:coreProperties>
</file>