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616" w:rsidRPr="005673F4" w:rsidRDefault="00E97616" w:rsidP="0091652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 w:rsidRPr="005673F4">
        <w:rPr>
          <w:rFonts w:ascii="Times New Roman" w:hAnsi="Times New Roman"/>
        </w:rPr>
        <w:t xml:space="preserve">Полное фирменное наименование: </w:t>
      </w:r>
      <w:r w:rsidRPr="005673F4">
        <w:rPr>
          <w:rFonts w:ascii="Times New Roman" w:hAnsi="Times New Roman"/>
          <w:b/>
          <w:bCs/>
          <w:i/>
          <w:iCs/>
        </w:rPr>
        <w:t>Филиал Открытого акционерного общества "Сбербанк России" Северо-Кавказский банк, дополнительный офис № 130, город Ставрополь</w:t>
      </w:r>
    </w:p>
    <w:p w:rsidR="00E97616" w:rsidRPr="005673F4" w:rsidRDefault="00E97616" w:rsidP="0091652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 w:rsidRPr="005673F4">
        <w:rPr>
          <w:rFonts w:ascii="Times New Roman" w:hAnsi="Times New Roman"/>
        </w:rPr>
        <w:t xml:space="preserve">Сокращенное фирменное наименование: </w:t>
      </w:r>
      <w:r w:rsidRPr="005673F4">
        <w:rPr>
          <w:rFonts w:ascii="Times New Roman" w:hAnsi="Times New Roman"/>
          <w:b/>
          <w:bCs/>
          <w:i/>
          <w:iCs/>
        </w:rPr>
        <w:t>Филиал ОАО "Сбербанк России" Северо-Кавказский банк, дополнительный офис № 130, город Ставрополь</w:t>
      </w:r>
    </w:p>
    <w:p w:rsidR="00E97616" w:rsidRPr="005673F4" w:rsidRDefault="00E97616" w:rsidP="0091652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 w:rsidRPr="005673F4">
        <w:rPr>
          <w:rFonts w:ascii="Times New Roman" w:hAnsi="Times New Roman"/>
        </w:rPr>
        <w:t xml:space="preserve">Место нахождения: </w:t>
      </w:r>
      <w:smartTag w:uri="urn:schemas-microsoft-com:office:smarttags" w:element="metricconverter">
        <w:smartTagPr>
          <w:attr w:name="ProductID" w:val="355002 г"/>
        </w:smartTagPr>
        <w:r w:rsidRPr="005673F4">
          <w:rPr>
            <w:rFonts w:ascii="Times New Roman" w:hAnsi="Times New Roman"/>
            <w:b/>
            <w:bCs/>
            <w:i/>
            <w:iCs/>
          </w:rPr>
          <w:t>355002 г</w:t>
        </w:r>
      </w:smartTag>
      <w:r w:rsidRPr="005673F4">
        <w:rPr>
          <w:rFonts w:ascii="Times New Roman" w:hAnsi="Times New Roman"/>
          <w:b/>
          <w:bCs/>
          <w:i/>
          <w:iCs/>
        </w:rPr>
        <w:t>.Ставрополь, ул.Пушкина, 25 а</w:t>
      </w:r>
    </w:p>
    <w:p w:rsidR="00E97616" w:rsidRPr="005673F4" w:rsidRDefault="00E97616" w:rsidP="0091652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bCs/>
          <w:i/>
          <w:iCs/>
        </w:rPr>
      </w:pPr>
      <w:r w:rsidRPr="005673F4">
        <w:rPr>
          <w:rFonts w:ascii="Times New Roman" w:hAnsi="Times New Roman"/>
        </w:rPr>
        <w:t xml:space="preserve">Банковские реквизиты счетов, на которые должны перечисляться денежные средства, поступающие в оплату ценных бумаг: </w:t>
      </w:r>
      <w:r w:rsidRPr="005673F4">
        <w:rPr>
          <w:rFonts w:ascii="Times New Roman" w:hAnsi="Times New Roman"/>
          <w:b/>
          <w:bCs/>
          <w:i/>
          <w:iCs/>
        </w:rPr>
        <w:t>номер расчетного счета 40702810260240003267</w:t>
      </w:r>
    </w:p>
    <w:p w:rsidR="00E97616" w:rsidRPr="005673F4" w:rsidRDefault="00E97616" w:rsidP="0091652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/>
          <w:iCs/>
        </w:rPr>
      </w:pPr>
      <w:r w:rsidRPr="005673F4">
        <w:rPr>
          <w:rFonts w:ascii="Times New Roman" w:hAnsi="Times New Roman"/>
          <w:b/>
          <w:bCs/>
          <w:i/>
          <w:iCs/>
        </w:rPr>
        <w:t>номер корреспондентского счета 30101810600000000660</w:t>
      </w:r>
    </w:p>
    <w:p w:rsidR="00E97616" w:rsidRPr="005673F4" w:rsidRDefault="00E97616" w:rsidP="0091652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i/>
          <w:iCs/>
        </w:rPr>
      </w:pPr>
      <w:r w:rsidRPr="005673F4">
        <w:rPr>
          <w:rFonts w:ascii="Times New Roman" w:hAnsi="Times New Roman"/>
          <w:b/>
          <w:bCs/>
          <w:i/>
          <w:iCs/>
        </w:rPr>
        <w:t>БИК 040702660</w:t>
      </w:r>
    </w:p>
    <w:p w:rsidR="00E97616" w:rsidRPr="005673F4" w:rsidRDefault="00E97616">
      <w:pPr>
        <w:rPr>
          <w:rFonts w:ascii="Times New Roman" w:hAnsi="Times New Roman"/>
        </w:rPr>
      </w:pPr>
    </w:p>
    <w:p w:rsidR="00E97616" w:rsidRPr="005673F4" w:rsidRDefault="00E97616" w:rsidP="00916527">
      <w:pPr>
        <w:shd w:val="clear" w:color="auto" w:fill="FFFFFF"/>
        <w:spacing w:line="250" w:lineRule="exact"/>
        <w:ind w:right="2765"/>
        <w:rPr>
          <w:rFonts w:ascii="Times New Roman" w:hAnsi="Times New Roman"/>
        </w:rPr>
      </w:pPr>
      <w:r w:rsidRPr="005673F4">
        <w:rPr>
          <w:rFonts w:ascii="Times New Roman" w:hAnsi="Times New Roman"/>
        </w:rPr>
        <w:t>Стоимость изготовления одного листа ксерокопии – 1,50 руб., распечатка на принтере одного листа – 1 руб.</w:t>
      </w:r>
    </w:p>
    <w:p w:rsidR="00E97616" w:rsidRPr="005673F4" w:rsidRDefault="00E97616">
      <w:pPr>
        <w:rPr>
          <w:rFonts w:ascii="Times New Roman" w:hAnsi="Times New Roman"/>
        </w:rPr>
      </w:pPr>
    </w:p>
    <w:p w:rsidR="00E97616" w:rsidRPr="005673F4" w:rsidRDefault="00E97616">
      <w:pPr>
        <w:rPr>
          <w:rFonts w:ascii="Times New Roman" w:hAnsi="Times New Roman"/>
        </w:rPr>
      </w:pPr>
    </w:p>
    <w:sectPr w:rsidR="00E97616" w:rsidRPr="005673F4" w:rsidSect="005B08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16527"/>
    <w:rsid w:val="0015260F"/>
    <w:rsid w:val="005673F4"/>
    <w:rsid w:val="00586D87"/>
    <w:rsid w:val="005B0875"/>
    <w:rsid w:val="0085182D"/>
    <w:rsid w:val="00916527"/>
    <w:rsid w:val="00996D12"/>
    <w:rsid w:val="00DE783C"/>
    <w:rsid w:val="00E97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16527"/>
    <w:pPr>
      <w:spacing w:after="200" w:line="276" w:lineRule="auto"/>
    </w:pPr>
    <w:rPr>
      <w:rFonts w:eastAsia="Times New Roma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1</Pages>
  <Words>101</Words>
  <Characters>577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Галина</dc:creator>
  <cp:keywords/>
  <dc:description/>
  <cp:lastModifiedBy>Ирина</cp:lastModifiedBy>
  <cp:revision>2</cp:revision>
  <dcterms:created xsi:type="dcterms:W3CDTF">2012-10-01T18:30:00Z</dcterms:created>
  <dcterms:modified xsi:type="dcterms:W3CDTF">2012-10-02T13:08:00Z</dcterms:modified>
</cp:coreProperties>
</file>