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344" w:rsidRPr="00436E82" w:rsidRDefault="00672344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672344" w:rsidRPr="00436E82" w:rsidRDefault="00672344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436E82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672344" w:rsidRPr="00436E82" w:rsidRDefault="00672344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436E82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436E82">
        <w:rPr>
          <w:b/>
          <w:bCs/>
          <w:i/>
          <w:iCs/>
          <w:color w:val="000000"/>
          <w:sz w:val="36"/>
          <w:szCs w:val="36"/>
        </w:rPr>
        <w:br/>
      </w:r>
    </w:p>
    <w:p w:rsidR="00672344" w:rsidRPr="00436E82" w:rsidRDefault="00672344">
      <w:pPr>
        <w:pStyle w:val="Heading11"/>
        <w:jc w:val="left"/>
        <w:rPr>
          <w:color w:val="000000"/>
          <w:sz w:val="36"/>
          <w:szCs w:val="36"/>
        </w:rPr>
      </w:pPr>
      <w:r w:rsidRPr="00436E82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436E82">
        <w:rPr>
          <w:color w:val="000000"/>
          <w:sz w:val="36"/>
          <w:szCs w:val="36"/>
        </w:rPr>
        <w:t>на 31.</w:t>
      </w:r>
      <w:r>
        <w:rPr>
          <w:color w:val="000000"/>
          <w:sz w:val="36"/>
          <w:szCs w:val="36"/>
        </w:rPr>
        <w:t>03</w:t>
      </w:r>
      <w:r w:rsidRPr="00436E82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6</w:t>
      </w:r>
      <w:r w:rsidRPr="00436E82">
        <w:rPr>
          <w:color w:val="000000"/>
          <w:sz w:val="36"/>
          <w:szCs w:val="36"/>
        </w:rPr>
        <w:t>.</w:t>
      </w:r>
    </w:p>
    <w:p w:rsidR="00672344" w:rsidRPr="00436E82" w:rsidRDefault="00672344">
      <w:pPr>
        <w:pStyle w:val="Heading11"/>
        <w:jc w:val="left"/>
        <w:rPr>
          <w:b w:val="0"/>
          <w:bCs w:val="0"/>
          <w:color w:val="000000"/>
        </w:rPr>
      </w:pPr>
      <w:r w:rsidRPr="00436E82">
        <w:rPr>
          <w:b w:val="0"/>
          <w:bCs w:val="0"/>
          <w:color w:val="000000"/>
        </w:rPr>
        <w:t xml:space="preserve">            Место нахождения эмитента: </w:t>
      </w:r>
      <w:r w:rsidRPr="00436E82">
        <w:rPr>
          <w:b w:val="0"/>
          <w:color w:val="000000"/>
        </w:rPr>
        <w:t>650002, город Кемерово, улица Цимлянская, 2.</w:t>
      </w:r>
    </w:p>
    <w:p w:rsidR="00672344" w:rsidRPr="00436E82" w:rsidRDefault="00672344">
      <w:pPr>
        <w:pStyle w:val="Heading11"/>
        <w:jc w:val="left"/>
        <w:rPr>
          <w:b w:val="0"/>
          <w:bCs w:val="0"/>
          <w:color w:val="000000"/>
        </w:rPr>
      </w:pPr>
      <w:r w:rsidRPr="00436E82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672344" w:rsidRPr="00436E82" w:rsidRDefault="00672344">
      <w:pPr>
        <w:pStyle w:val="Heading11"/>
        <w:jc w:val="left"/>
        <w:rPr>
          <w:b w:val="0"/>
          <w:bCs w:val="0"/>
          <w:color w:val="000000"/>
        </w:rPr>
      </w:pPr>
      <w:r w:rsidRPr="00436E82">
        <w:rPr>
          <w:b w:val="0"/>
          <w:bCs w:val="0"/>
          <w:color w:val="000000"/>
        </w:rPr>
        <w:t xml:space="preserve">Адрес страницы в сети Интернет: </w:t>
      </w:r>
      <w:r w:rsidRPr="00436E82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672344" w:rsidRPr="00436E82" w:rsidRDefault="00672344">
      <w:pPr>
        <w:pStyle w:val="Heading11"/>
        <w:jc w:val="left"/>
        <w:rPr>
          <w:b w:val="0"/>
          <w:bCs w:val="0"/>
          <w:color w:val="000000"/>
        </w:rPr>
      </w:pPr>
      <w:r w:rsidRPr="00436E82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672344" w:rsidRPr="00436E82" w:rsidRDefault="00672344" w:rsidP="001534EA">
      <w:pPr>
        <w:pStyle w:val="Heading11"/>
        <w:jc w:val="left"/>
        <w:rPr>
          <w:b w:val="0"/>
          <w:bCs w:val="0"/>
          <w:color w:val="000000"/>
        </w:rPr>
      </w:pPr>
      <w:r>
        <w:rPr>
          <w:b w:val="0"/>
          <w:bCs w:val="0"/>
          <w:color w:val="000000"/>
        </w:rPr>
        <w:t>«0</w:t>
      </w:r>
      <w:r w:rsidRPr="00436E82">
        <w:rPr>
          <w:b w:val="0"/>
          <w:bCs w:val="0"/>
          <w:color w:val="000000"/>
        </w:rPr>
        <w:t xml:space="preserve">1» </w:t>
      </w:r>
      <w:r>
        <w:rPr>
          <w:b w:val="0"/>
          <w:bCs w:val="0"/>
          <w:color w:val="000000"/>
        </w:rPr>
        <w:t>апрел</w:t>
      </w:r>
      <w:r w:rsidRPr="00436E82">
        <w:rPr>
          <w:b w:val="0"/>
          <w:bCs w:val="0"/>
          <w:color w:val="000000"/>
        </w:rPr>
        <w:t xml:space="preserve">я </w:t>
      </w:r>
      <w:smartTag w:uri="urn:schemas-microsoft-com:office:smarttags" w:element="metricconverter">
        <w:smartTagPr>
          <w:attr w:name="ProductID" w:val="2016 г"/>
        </w:smartTagPr>
        <w:r w:rsidRPr="00436E82">
          <w:rPr>
            <w:b w:val="0"/>
            <w:bCs w:val="0"/>
            <w:color w:val="000000"/>
          </w:rPr>
          <w:t>201</w:t>
        </w:r>
        <w:r>
          <w:rPr>
            <w:b w:val="0"/>
            <w:bCs w:val="0"/>
            <w:color w:val="000000"/>
          </w:rPr>
          <w:t>6</w:t>
        </w:r>
        <w:r w:rsidRPr="00436E82">
          <w:rPr>
            <w:b w:val="0"/>
            <w:bCs w:val="0"/>
            <w:color w:val="000000"/>
          </w:rPr>
          <w:t xml:space="preserve"> г</w:t>
        </w:r>
      </w:smartTag>
      <w:r w:rsidRPr="00436E82">
        <w:rPr>
          <w:b w:val="0"/>
          <w:bCs w:val="0"/>
          <w:color w:val="000000"/>
        </w:rPr>
        <w:t>.</w:t>
      </w:r>
    </w:p>
    <w:p w:rsidR="00672344" w:rsidRPr="00436E82" w:rsidRDefault="00672344">
      <w:pPr>
        <w:pStyle w:val="Heading11"/>
        <w:jc w:val="left"/>
        <w:rPr>
          <w:b w:val="0"/>
          <w:bCs w:val="0"/>
          <w:color w:val="000000"/>
        </w:rPr>
      </w:pPr>
    </w:p>
    <w:p w:rsidR="00672344" w:rsidRPr="00436E82" w:rsidRDefault="00672344">
      <w:pPr>
        <w:pStyle w:val="Heading11"/>
        <w:jc w:val="left"/>
        <w:rPr>
          <w:color w:val="000000"/>
        </w:rPr>
      </w:pPr>
      <w:r>
        <w:rPr>
          <w:noProof/>
        </w:rPr>
        <w:pict>
          <v:line id="_x0000_s1026" style="position:absolute;z-index:251658752" from="583.2pt,16pt" to="583.2pt,44.8pt" o:allowincell="f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672344" w:rsidRDefault="00672344">
                  <w:pPr>
                    <w:pStyle w:val="Heading1"/>
                  </w:pPr>
                  <w:r>
                    <w:t>Коды эмитента</w:t>
                  </w:r>
                </w:p>
                <w:p w:rsidR="00672344" w:rsidRDefault="00672344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672344" w:rsidRDefault="00672344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28" style="position:absolute;z-index:251657728" from="532.8pt,16pt" to="691.2pt,16pt" o:allowincell="f"/>
        </w:pict>
      </w:r>
      <w:r w:rsidRPr="00436E82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672344" w:rsidRPr="00436E82" w:rsidRDefault="00672344">
      <w:pPr>
        <w:jc w:val="both"/>
        <w:rPr>
          <w:color w:val="000000"/>
          <w:sz w:val="28"/>
          <w:szCs w:val="28"/>
        </w:rPr>
      </w:pPr>
    </w:p>
    <w:p w:rsidR="00672344" w:rsidRPr="00436E82" w:rsidRDefault="00672344">
      <w:pPr>
        <w:jc w:val="both"/>
        <w:rPr>
          <w:color w:val="000000"/>
          <w:sz w:val="28"/>
          <w:szCs w:val="28"/>
        </w:rPr>
      </w:pPr>
    </w:p>
    <w:p w:rsidR="00672344" w:rsidRPr="00436E82" w:rsidRDefault="00672344">
      <w:pPr>
        <w:jc w:val="both"/>
        <w:rPr>
          <w:color w:val="000000"/>
          <w:sz w:val="28"/>
          <w:szCs w:val="28"/>
        </w:rPr>
      </w:pPr>
    </w:p>
    <w:p w:rsidR="00672344" w:rsidRPr="00436E82" w:rsidRDefault="00672344">
      <w:pPr>
        <w:jc w:val="both"/>
        <w:rPr>
          <w:color w:val="000000"/>
          <w:sz w:val="28"/>
          <w:szCs w:val="28"/>
        </w:rPr>
      </w:pPr>
    </w:p>
    <w:p w:rsidR="00672344" w:rsidRPr="00436E82" w:rsidRDefault="00672344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436E82">
        <w:rPr>
          <w:b/>
          <w:bCs/>
          <w:color w:val="000000"/>
          <w:sz w:val="28"/>
          <w:szCs w:val="28"/>
        </w:rPr>
        <w:t>Состав аффилированных лиц на 31.</w:t>
      </w:r>
      <w:r>
        <w:rPr>
          <w:b/>
          <w:bCs/>
          <w:color w:val="000000"/>
          <w:sz w:val="28"/>
          <w:szCs w:val="28"/>
        </w:rPr>
        <w:t>03</w:t>
      </w:r>
      <w:r w:rsidRPr="00436E82">
        <w:rPr>
          <w:b/>
          <w:bCs/>
          <w:color w:val="000000"/>
          <w:sz w:val="28"/>
          <w:szCs w:val="28"/>
        </w:rPr>
        <w:t>.201</w:t>
      </w:r>
      <w:r>
        <w:rPr>
          <w:b/>
          <w:bCs/>
          <w:color w:val="000000"/>
          <w:sz w:val="28"/>
          <w:szCs w:val="28"/>
        </w:rPr>
        <w:t>6</w:t>
      </w:r>
      <w:r w:rsidRPr="00436E82">
        <w:rPr>
          <w:b/>
          <w:bCs/>
          <w:color w:val="000000"/>
          <w:sz w:val="28"/>
          <w:szCs w:val="28"/>
        </w:rPr>
        <w:t>г.</w:t>
      </w:r>
    </w:p>
    <w:p w:rsidR="00672344" w:rsidRPr="00436E82" w:rsidRDefault="00672344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672344" w:rsidRPr="00436E82" w:rsidRDefault="00672344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672344" w:rsidRPr="00436E82" w:rsidRDefault="00672344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АО «КДВ»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/>
                <w:sz w:val="22"/>
                <w:szCs w:val="22"/>
              </w:rPr>
              <w:t>. Томск, пр-т Мира, 20</w:t>
            </w:r>
          </w:p>
        </w:tc>
        <w:tc>
          <w:tcPr>
            <w:tcW w:w="2898" w:type="dxa"/>
            <w:gridSpan w:val="2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Лицо имеет право распоряжаться более чем 50 процентами голосующих акций Общества</w:t>
            </w:r>
            <w:r w:rsidRPr="00436E82">
              <w:rPr>
                <w:color w:val="000000"/>
                <w:sz w:val="22"/>
                <w:szCs w:val="22"/>
              </w:rPr>
              <w:t>, согласно пп.1 п.1 ст.9 ФЗ «О защите конкуренции»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01.12.2008</w:t>
            </w:r>
          </w:p>
        </w:tc>
        <w:tc>
          <w:tcPr>
            <w:tcW w:w="1749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436E82">
              <w:rPr>
                <w:bCs/>
                <w:iCs/>
                <w:color w:val="000000"/>
                <w:sz w:val="24"/>
                <w:szCs w:val="24"/>
              </w:rPr>
              <w:t>2.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436E82">
              <w:rPr>
                <w:bCs/>
                <w:iCs/>
                <w:color w:val="000000"/>
                <w:sz w:val="24"/>
                <w:szCs w:val="24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436E82">
              <w:rPr>
                <w:bCs/>
                <w:iCs/>
                <w:color w:val="000000"/>
                <w:sz w:val="24"/>
                <w:szCs w:val="24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436E82">
              <w:rPr>
                <w:bCs/>
                <w:iCs/>
                <w:color w:val="000000"/>
                <w:sz w:val="24"/>
                <w:szCs w:val="24"/>
              </w:rPr>
              <w:t>Лицо осуществляет полномочия единоличного исполнительного органа Общества,</w:t>
            </w:r>
            <w:r w:rsidRPr="00436E82">
              <w:rPr>
                <w:color w:val="000000"/>
                <w:sz w:val="24"/>
                <w:szCs w:val="24"/>
              </w:rPr>
              <w:t xml:space="preserve"> согласно пп.2 п.1 ст.9 ФЗ «О защите конкуренции»</w:t>
            </w:r>
          </w:p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682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436E82">
              <w:rPr>
                <w:bCs/>
                <w:iCs/>
                <w:color w:val="000000"/>
                <w:sz w:val="24"/>
                <w:szCs w:val="24"/>
              </w:rPr>
              <w:t>01.12.2008.</w:t>
            </w:r>
          </w:p>
        </w:tc>
        <w:tc>
          <w:tcPr>
            <w:tcW w:w="1749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436E82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436E82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</w:tr>
      <w:tr w:rsidR="00672344" w:rsidRPr="00436E82" w:rsidTr="0009669C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3.</w:t>
            </w:r>
          </w:p>
        </w:tc>
        <w:tc>
          <w:tcPr>
            <w:tcW w:w="3178" w:type="dxa"/>
            <w:vAlign w:val="center"/>
          </w:tcPr>
          <w:p w:rsidR="00672344" w:rsidRPr="009325F6" w:rsidRDefault="00672344" w:rsidP="00181C9A">
            <w:pPr>
              <w:rPr>
                <w:sz w:val="24"/>
                <w:szCs w:val="24"/>
              </w:rPr>
            </w:pPr>
            <w:r w:rsidRPr="009325F6">
              <w:rPr>
                <w:sz w:val="24"/>
                <w:szCs w:val="24"/>
              </w:rPr>
              <w:t>Штенгелов Денис Николаевич</w:t>
            </w:r>
          </w:p>
          <w:p w:rsidR="00672344" w:rsidRPr="009325F6" w:rsidRDefault="00672344" w:rsidP="00181C9A">
            <w:pPr>
              <w:rPr>
                <w:i/>
                <w:sz w:val="24"/>
                <w:szCs w:val="24"/>
              </w:rPr>
            </w:pPr>
          </w:p>
        </w:tc>
        <w:tc>
          <w:tcPr>
            <w:tcW w:w="2185" w:type="dxa"/>
          </w:tcPr>
          <w:p w:rsidR="00672344" w:rsidRPr="009325F6" w:rsidRDefault="00672344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bCs/>
                <w:iCs/>
                <w:sz w:val="24"/>
                <w:szCs w:val="24"/>
              </w:rPr>
              <w:t>г.Томск</w:t>
            </w:r>
          </w:p>
        </w:tc>
        <w:tc>
          <w:tcPr>
            <w:tcW w:w="2898" w:type="dxa"/>
            <w:gridSpan w:val="2"/>
          </w:tcPr>
          <w:p w:rsidR="00672344" w:rsidRPr="009325F6" w:rsidRDefault="00672344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принадлежит к той группе лиц, к которой принадлежит Общество, </w:t>
            </w:r>
            <w:r w:rsidRPr="009325F6">
              <w:rPr>
                <w:sz w:val="24"/>
                <w:szCs w:val="24"/>
              </w:rPr>
              <w:t>согласно пп.8 п.1 ст.9 ФЗ «О защите конкуренции»</w:t>
            </w:r>
          </w:p>
          <w:p w:rsidR="00672344" w:rsidRPr="009325F6" w:rsidRDefault="00672344" w:rsidP="00181C9A">
            <w:pPr>
              <w:rPr>
                <w:bCs/>
                <w:iCs/>
                <w:sz w:val="24"/>
                <w:szCs w:val="24"/>
              </w:rPr>
            </w:pPr>
          </w:p>
        </w:tc>
        <w:tc>
          <w:tcPr>
            <w:tcW w:w="1682" w:type="dxa"/>
            <w:vAlign w:val="center"/>
          </w:tcPr>
          <w:p w:rsidR="00672344" w:rsidRPr="009325F6" w:rsidRDefault="00672344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672344" w:rsidRPr="009325F6" w:rsidRDefault="00672344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14.01.2008</w:t>
            </w:r>
          </w:p>
          <w:p w:rsidR="00672344" w:rsidRPr="009325F6" w:rsidRDefault="00672344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672344" w:rsidRPr="009325F6" w:rsidRDefault="00672344" w:rsidP="00181C9A">
            <w:pP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</w:tc>
        <w:tc>
          <w:tcPr>
            <w:tcW w:w="1749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</w:tr>
      <w:tr w:rsidR="00672344" w:rsidRPr="00436E82" w:rsidTr="0009669C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4.</w:t>
            </w:r>
          </w:p>
        </w:tc>
        <w:tc>
          <w:tcPr>
            <w:tcW w:w="3178" w:type="dxa"/>
            <w:vAlign w:val="center"/>
          </w:tcPr>
          <w:p w:rsidR="00672344" w:rsidRPr="009325F6" w:rsidRDefault="00672344" w:rsidP="00181C9A">
            <w:pPr>
              <w:rPr>
                <w:sz w:val="24"/>
                <w:szCs w:val="24"/>
              </w:rPr>
            </w:pPr>
            <w:r w:rsidRPr="009325F6">
              <w:rPr>
                <w:sz w:val="24"/>
                <w:szCs w:val="24"/>
              </w:rPr>
              <w:t>Семенов Игорь Александрович</w:t>
            </w:r>
          </w:p>
          <w:p w:rsidR="00672344" w:rsidRPr="009325F6" w:rsidRDefault="00672344" w:rsidP="00181C9A">
            <w:pPr>
              <w:rPr>
                <w:i/>
                <w:sz w:val="24"/>
                <w:szCs w:val="24"/>
              </w:rPr>
            </w:pPr>
          </w:p>
        </w:tc>
        <w:tc>
          <w:tcPr>
            <w:tcW w:w="2185" w:type="dxa"/>
          </w:tcPr>
          <w:p w:rsidR="00672344" w:rsidRPr="009325F6" w:rsidRDefault="00672344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bCs/>
                <w:iCs/>
                <w:sz w:val="24"/>
                <w:szCs w:val="24"/>
              </w:rPr>
              <w:t>г.Томск</w:t>
            </w:r>
          </w:p>
        </w:tc>
        <w:tc>
          <w:tcPr>
            <w:tcW w:w="2898" w:type="dxa"/>
            <w:gridSpan w:val="2"/>
          </w:tcPr>
          <w:p w:rsidR="00672344" w:rsidRPr="009325F6" w:rsidRDefault="00672344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color w:val="000000"/>
                <w:sz w:val="24"/>
                <w:szCs w:val="24"/>
              </w:rPr>
              <w:t xml:space="preserve">Лицо принадлежит к той группе лиц, </w:t>
            </w: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к которой принадлежит Общество, </w:t>
            </w:r>
            <w:r w:rsidRPr="009325F6">
              <w:rPr>
                <w:color w:val="000000"/>
                <w:sz w:val="24"/>
                <w:szCs w:val="24"/>
              </w:rPr>
              <w:t>согласно пп.7 п.1 ст.9 ФЗ «О защите конкуренции»</w:t>
            </w:r>
          </w:p>
        </w:tc>
        <w:tc>
          <w:tcPr>
            <w:tcW w:w="1682" w:type="dxa"/>
            <w:vAlign w:val="center"/>
          </w:tcPr>
          <w:p w:rsidR="00672344" w:rsidRPr="009325F6" w:rsidRDefault="00672344" w:rsidP="00181C9A">
            <w:pPr>
              <w:rPr>
                <w:bCs/>
                <w:i/>
                <w:iCs/>
                <w:sz w:val="24"/>
                <w:szCs w:val="24"/>
              </w:rPr>
            </w:pPr>
            <w:r w:rsidRPr="009325F6">
              <w:rPr>
                <w:bCs/>
                <w:i/>
                <w:iCs/>
                <w:sz w:val="24"/>
                <w:szCs w:val="24"/>
              </w:rPr>
              <w:t>14.01.2008</w:t>
            </w:r>
          </w:p>
        </w:tc>
        <w:tc>
          <w:tcPr>
            <w:tcW w:w="1749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</w:tr>
      <w:tr w:rsidR="00672344" w:rsidRPr="00436E82" w:rsidTr="0009669C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5.</w:t>
            </w:r>
          </w:p>
        </w:tc>
        <w:tc>
          <w:tcPr>
            <w:tcW w:w="3178" w:type="dxa"/>
            <w:vAlign w:val="center"/>
          </w:tcPr>
          <w:p w:rsidR="00672344" w:rsidRPr="009325F6" w:rsidRDefault="00672344" w:rsidP="00181C9A">
            <w:pPr>
              <w:rPr>
                <w:sz w:val="24"/>
                <w:szCs w:val="24"/>
              </w:rPr>
            </w:pPr>
            <w:r w:rsidRPr="009325F6">
              <w:rPr>
                <w:sz w:val="24"/>
                <w:szCs w:val="24"/>
              </w:rPr>
              <w:t>Каржилова Мария Геннадьевна</w:t>
            </w:r>
          </w:p>
          <w:p w:rsidR="00672344" w:rsidRPr="009325F6" w:rsidRDefault="00672344" w:rsidP="00181C9A">
            <w:pPr>
              <w:rPr>
                <w:i/>
                <w:sz w:val="24"/>
                <w:szCs w:val="24"/>
              </w:rPr>
            </w:pPr>
          </w:p>
        </w:tc>
        <w:tc>
          <w:tcPr>
            <w:tcW w:w="2185" w:type="dxa"/>
          </w:tcPr>
          <w:p w:rsidR="00672344" w:rsidRPr="009325F6" w:rsidRDefault="00672344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bCs/>
                <w:iCs/>
                <w:sz w:val="24"/>
                <w:szCs w:val="24"/>
              </w:rPr>
              <w:t>г.Томск</w:t>
            </w:r>
          </w:p>
        </w:tc>
        <w:tc>
          <w:tcPr>
            <w:tcW w:w="2898" w:type="dxa"/>
            <w:gridSpan w:val="2"/>
          </w:tcPr>
          <w:p w:rsidR="00672344" w:rsidRPr="009325F6" w:rsidRDefault="00672344" w:rsidP="00181C9A">
            <w:pPr>
              <w:rPr>
                <w:bCs/>
                <w:iCs/>
                <w:sz w:val="24"/>
                <w:szCs w:val="24"/>
              </w:rPr>
            </w:pPr>
            <w:r w:rsidRPr="009325F6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принадлежит к той группе лиц, к которой принадлежит Общество, </w:t>
            </w:r>
            <w:r w:rsidRPr="009325F6">
              <w:rPr>
                <w:sz w:val="24"/>
                <w:szCs w:val="24"/>
              </w:rPr>
              <w:t>согласно пп.8 п.1 ст.9 ФЗ «О защите конкуренции»</w:t>
            </w:r>
          </w:p>
        </w:tc>
        <w:tc>
          <w:tcPr>
            <w:tcW w:w="1682" w:type="dxa"/>
            <w:vAlign w:val="center"/>
          </w:tcPr>
          <w:p w:rsidR="00672344" w:rsidRPr="009325F6" w:rsidRDefault="00672344" w:rsidP="00181C9A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  <w:p w:rsidR="00672344" w:rsidRPr="009325F6" w:rsidRDefault="00672344" w:rsidP="00181C9A">
            <w:pPr>
              <w:rPr>
                <w:bCs/>
                <w:i/>
                <w:iCs/>
                <w:sz w:val="24"/>
                <w:szCs w:val="24"/>
              </w:rPr>
            </w:pPr>
            <w:r w:rsidRPr="009325F6">
              <w:rPr>
                <w:bCs/>
                <w:i/>
                <w:iCs/>
                <w:sz w:val="24"/>
                <w:szCs w:val="24"/>
              </w:rPr>
              <w:t>14.01.2008</w:t>
            </w:r>
          </w:p>
        </w:tc>
        <w:tc>
          <w:tcPr>
            <w:tcW w:w="1749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672344" w:rsidRPr="00436E82" w:rsidRDefault="00672344" w:rsidP="00993493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ОАО «КДВ Кемерово»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28.09.2009г.</w:t>
            </w:r>
          </w:p>
        </w:tc>
        <w:tc>
          <w:tcPr>
            <w:tcW w:w="1749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/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АО «ЛИК»</w:t>
            </w:r>
          </w:p>
        </w:tc>
        <w:tc>
          <w:tcPr>
            <w:tcW w:w="2185" w:type="dxa"/>
          </w:tcPr>
          <w:p w:rsidR="00672344" w:rsidRPr="00436E82" w:rsidRDefault="00672344" w:rsidP="00AD27AF">
            <w:pPr>
              <w:rPr>
                <w:color w:val="00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iCs/>
                  <w:color w:val="000000"/>
                  <w:sz w:val="22"/>
                  <w:szCs w:val="22"/>
                </w:rPr>
                <w:t>634057, г</w:t>
              </w:r>
            </w:smartTag>
            <w:r w:rsidRPr="00436E82">
              <w:rPr>
                <w:iCs/>
                <w:color w:val="000000"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09.08.2010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/>
                  <w:sz w:val="22"/>
                  <w:szCs w:val="22"/>
                </w:rPr>
                <w:t>630001, г</w:t>
              </w:r>
            </w:smartTag>
            <w:r w:rsidRPr="00436E82">
              <w:rPr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 w:rsidRPr="00436E82">
              <w:rPr>
                <w:color w:val="000000"/>
                <w:sz w:val="22"/>
                <w:szCs w:val="22"/>
                <w:lang w:val="en-US"/>
              </w:rPr>
              <w:t>KDV</w:t>
            </w:r>
            <w:r w:rsidRPr="00436E82">
              <w:rPr>
                <w:color w:val="000000"/>
                <w:sz w:val="22"/>
                <w:szCs w:val="22"/>
              </w:rPr>
              <w:t xml:space="preserve"> Казахстан»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/>
                  <w:sz w:val="22"/>
                  <w:szCs w:val="22"/>
                </w:rPr>
                <w:t>140000, г</w:t>
              </w:r>
            </w:smartTag>
            <w:r w:rsidRPr="00436E82">
              <w:rPr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Иностранное </w:t>
            </w:r>
            <w:bookmarkStart w:id="0" w:name="_GoBack"/>
            <w:bookmarkEnd w:id="0"/>
            <w:r w:rsidRPr="00436E82">
              <w:rPr>
                <w:color w:val="000000"/>
                <w:sz w:val="22"/>
                <w:szCs w:val="22"/>
              </w:rPr>
              <w:t>торговое унитарное предприятие «КДВ БЕЛ»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Республика Беларусь, 220138, Республика Беларусь, г.Минск, пер.Липковский, д.12, оф.205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iCs/>
                  <w:color w:val="000000"/>
                  <w:sz w:val="22"/>
                  <w:szCs w:val="22"/>
                </w:rPr>
                <w:t>Кондитерская фабрика</w:t>
              </w:r>
            </w:smartTag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655018, </w:t>
            </w:r>
            <w:r w:rsidRPr="00436E82">
              <w:rPr>
                <w:iCs/>
                <w:color w:val="000000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23.12.2010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rPr>
          <w:trHeight w:val="70"/>
        </w:trPr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</w:rPr>
              <w:t>29.12.2010 г</w:t>
            </w:r>
            <w:r w:rsidRPr="00436E82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</w:rPr>
              <w:t>29.12.2010 г</w:t>
            </w:r>
            <w:r w:rsidRPr="00436E82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АО «Галерея Вкусов»</w:t>
            </w:r>
          </w:p>
        </w:tc>
        <w:tc>
          <w:tcPr>
            <w:tcW w:w="2185" w:type="dxa"/>
          </w:tcPr>
          <w:p w:rsidR="00672344" w:rsidRPr="00436E82" w:rsidRDefault="00672344" w:rsidP="007F36B2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172385, Россия, Тверская область, г.Ржев, ул. Луговая, 2</w:t>
            </w:r>
          </w:p>
          <w:p w:rsidR="00672344" w:rsidRPr="00436E82" w:rsidRDefault="00672344" w:rsidP="0041627C">
            <w:pPr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29.12.2010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08.06.2011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/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20.03.2012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АО «Ростпозитив»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iCs/>
                  <w:color w:val="000000"/>
                  <w:sz w:val="22"/>
                  <w:szCs w:val="22"/>
                </w:rPr>
                <w:t>634057, г</w:t>
              </w:r>
            </w:smartTag>
            <w:r w:rsidRPr="00436E82">
              <w:rPr>
                <w:bCs/>
                <w:iCs/>
                <w:color w:val="000000"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29.03.2011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/>
                  <w:sz w:val="22"/>
                  <w:szCs w:val="22"/>
                </w:rPr>
                <w:t>630057, г</w:t>
              </w:r>
            </w:smartTag>
            <w:r w:rsidRPr="00436E82">
              <w:rPr>
                <w:color w:val="000000"/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12.09.2011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iCs/>
                  <w:color w:val="000000"/>
                  <w:sz w:val="22"/>
                  <w:szCs w:val="22"/>
                  <w:lang w:val="en-US"/>
                </w:rPr>
                <w:t>G. Pavlides Court</w:t>
              </w:r>
            </w:smartTag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2, Arch. Kyprianou &amp;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iCs/>
                  <w:color w:val="000000"/>
                  <w:sz w:val="22"/>
                  <w:szCs w:val="22"/>
                  <w:lang w:val="en-US"/>
                </w:rPr>
                <w:t>Ayiou Andreou Street</w:t>
              </w:r>
            </w:smartTag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. 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3036 </w:t>
            </w:r>
            <w:smartTag w:uri="urn:schemas-microsoft-com:office:smarttags" w:element="metricconverter">
              <w:smartTagPr>
                <w:attr w:name="ProductID" w:val="634057, г"/>
              </w:smartTagPr>
              <w:smartTag w:uri="urn:schemas-microsoft-com:office:smarttags" w:element="metricconverter">
                <w:smartTagPr>
                  <w:attr w:name="ProductID" w:val="634057, г"/>
                </w:smartTagPr>
                <w:r w:rsidRPr="00436E82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Limassol</w:t>
                </w:r>
              </w:smartTag>
              <w:r w:rsidRPr="00436E82">
                <w:rPr>
                  <w:bCs/>
                  <w:iCs/>
                  <w:color w:val="000000"/>
                  <w:sz w:val="22"/>
                  <w:szCs w:val="22"/>
                  <w:lang w:val="en-US"/>
                </w:rPr>
                <w:t xml:space="preserve">, </w:t>
              </w:r>
              <w:smartTag w:uri="urn:schemas-microsoft-com:office:smarttags" w:element="metricconverter">
                <w:smartTagPr>
                  <w:attr w:name="ProductID" w:val="634057, г"/>
                </w:smartTagPr>
                <w:r w:rsidRPr="00436E82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Cyprus</w:t>
                </w:r>
              </w:smartTag>
            </w:smartTag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24.12.2010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672344" w:rsidRPr="00436E82" w:rsidRDefault="00672344" w:rsidP="00DC7C62">
            <w:pPr>
              <w:widowControl/>
              <w:spacing w:before="0" w:after="0"/>
              <w:rPr>
                <w:color w:val="000000"/>
                <w:sz w:val="22"/>
                <w:szCs w:val="22"/>
                <w:lang w:eastAsia="en-US"/>
              </w:rPr>
            </w:pPr>
            <w:r w:rsidRPr="00436E82">
              <w:rPr>
                <w:color w:val="000000"/>
                <w:sz w:val="22"/>
                <w:szCs w:val="22"/>
                <w:lang w:eastAsia="en-US"/>
              </w:rPr>
              <w:t xml:space="preserve">Украина, </w:t>
            </w: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color w:val="000000"/>
                  <w:sz w:val="22"/>
                  <w:szCs w:val="22"/>
                  <w:lang w:eastAsia="en-US"/>
                </w:rPr>
                <w:t>49000, г</w:t>
              </w:r>
            </w:smartTag>
            <w:r w:rsidRPr="00436E82">
              <w:rPr>
                <w:color w:val="000000"/>
                <w:sz w:val="22"/>
                <w:szCs w:val="22"/>
                <w:lang w:eastAsia="en-US"/>
              </w:rPr>
              <w:t>. Днепропетровск, ул. Красная, д.21-Г, офис 419.</w:t>
            </w:r>
          </w:p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72344" w:rsidRPr="00436E82" w:rsidRDefault="00672344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30.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АО «Кондитерус Ком»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57, г"/>
              </w:smartTagPr>
              <w:r w:rsidRPr="00436E82">
                <w:rPr>
                  <w:bCs/>
                  <w:iCs/>
                  <w:color w:val="000000"/>
                  <w:sz w:val="22"/>
                  <w:szCs w:val="22"/>
                </w:rPr>
                <w:t>634057, г</w:t>
              </w:r>
            </w:smartTag>
            <w:r w:rsidRPr="00436E82">
              <w:rPr>
                <w:bCs/>
                <w:iCs/>
                <w:color w:val="000000"/>
                <w:sz w:val="22"/>
                <w:szCs w:val="22"/>
              </w:rPr>
              <w:t>.Томск, проспект Мира, д.20.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01.12.2008</w:t>
            </w:r>
            <w:r w:rsidRPr="00436E82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31.</w:t>
            </w:r>
            <w:r w:rsidRPr="00436E82">
              <w:rPr>
                <w:bCs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pStyle w:val="Heading2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436E82">
              <w:rPr>
                <w:color w:val="000000"/>
                <w:sz w:val="22"/>
                <w:szCs w:val="22"/>
                <w:lang w:val="en-US"/>
              </w:rPr>
              <w:t>V</w:t>
            </w:r>
            <w:r w:rsidRPr="00436E82">
              <w:rPr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pStyle w:val="Heading2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672344" w:rsidRPr="00436E82" w:rsidRDefault="00672344" w:rsidP="00AB2570">
            <w:pPr>
              <w:pStyle w:val="Heading2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33.</w:t>
            </w:r>
          </w:p>
        </w:tc>
        <w:tc>
          <w:tcPr>
            <w:tcW w:w="3178" w:type="dxa"/>
            <w:vAlign w:val="center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АО «Красная Звезда - Инвест»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634029, г. Томск, ул. Сибирская, д. 10.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jc w:val="both"/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AB2570">
            <w:pPr>
              <w:jc w:val="both"/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34.</w:t>
            </w:r>
          </w:p>
        </w:tc>
        <w:tc>
          <w:tcPr>
            <w:tcW w:w="3178" w:type="dxa"/>
            <w:vAlign w:val="center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ООО «КДВ Воронеж»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396039, Россия, Воронежская область, Рамонский район, д.Богданово, ул. Лесная, 31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jc w:val="both"/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AB2570">
            <w:pPr>
              <w:jc w:val="both"/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35.</w:t>
            </w:r>
          </w:p>
        </w:tc>
        <w:tc>
          <w:tcPr>
            <w:tcW w:w="3178" w:type="dxa"/>
            <w:vAlign w:val="center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ОсОО «КДВ Бишкек»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Кыргызская республика г. Бишкек, ул. Интергельпо, 1.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jc w:val="both"/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AB2570">
            <w:pPr>
              <w:jc w:val="both"/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10.09.2013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36.</w:t>
            </w:r>
          </w:p>
        </w:tc>
        <w:tc>
          <w:tcPr>
            <w:tcW w:w="3178" w:type="dxa"/>
            <w:vAlign w:val="center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353040, Краснодарский край, Белоглин</w:t>
            </w:r>
            <w:r w:rsidRPr="00436E82">
              <w:rPr>
                <w:color w:val="000000"/>
                <w:sz w:val="22"/>
                <w:szCs w:val="22"/>
                <w:lang w:val="en-US"/>
              </w:rPr>
              <w:t>c</w:t>
            </w:r>
            <w:r w:rsidRPr="00436E82">
              <w:rPr>
                <w:color w:val="000000"/>
                <w:sz w:val="22"/>
                <w:szCs w:val="22"/>
              </w:rPr>
              <w:t>кий, район, с.Белая Глина, ул.Степная, 37.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jc w:val="both"/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AB2570">
            <w:pPr>
              <w:jc w:val="both"/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37.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«КДВ Яшкинская Мельница»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jc w:val="both"/>
              <w:rPr>
                <w:bCs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652020, Кемеровская область, Яшкинский район, с. Поломошное, ул. Бениваленского, д.10 «а»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AB2570">
            <w:pPr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20.0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6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.2014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</w:tcPr>
          <w:p w:rsidR="00672344" w:rsidRPr="00436E82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38.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pStyle w:val="Heading2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Общество с ограниченной ответственностью «Тролль»</w:t>
            </w:r>
          </w:p>
        </w:tc>
        <w:tc>
          <w:tcPr>
            <w:tcW w:w="2185" w:type="dxa"/>
          </w:tcPr>
          <w:p w:rsidR="00672344" w:rsidRPr="00436E82" w:rsidRDefault="00672344" w:rsidP="00E53467">
            <w:pPr>
              <w:rPr>
                <w:color w:val="000000"/>
                <w:spacing w:val="-10"/>
                <w:sz w:val="22"/>
                <w:szCs w:val="22"/>
              </w:rPr>
            </w:pPr>
            <w:r w:rsidRPr="00436E82">
              <w:rPr>
                <w:color w:val="000000"/>
                <w:spacing w:val="-10"/>
                <w:sz w:val="22"/>
                <w:szCs w:val="22"/>
              </w:rPr>
              <w:t>634006, г.Томск, ул.Пушкина, д. 71</w:t>
            </w:r>
          </w:p>
          <w:p w:rsidR="00672344" w:rsidRPr="00436E82" w:rsidRDefault="00672344" w:rsidP="00E5346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AB2570">
            <w:pPr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05</w:t>
            </w:r>
            <w:r w:rsidRPr="00436E82">
              <w:rPr>
                <w:color w:val="000000"/>
                <w:sz w:val="22"/>
                <w:szCs w:val="22"/>
              </w:rPr>
              <w:t>.</w:t>
            </w:r>
            <w:r w:rsidRPr="00436E82">
              <w:rPr>
                <w:color w:val="000000"/>
                <w:sz w:val="22"/>
                <w:szCs w:val="22"/>
                <w:lang w:val="en-US"/>
              </w:rPr>
              <w:t>08</w:t>
            </w:r>
            <w:r w:rsidRPr="00436E82">
              <w:rPr>
                <w:color w:val="000000"/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c>
          <w:tcPr>
            <w:tcW w:w="822" w:type="dxa"/>
            <w:vAlign w:val="center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39.</w:t>
            </w:r>
          </w:p>
        </w:tc>
        <w:tc>
          <w:tcPr>
            <w:tcW w:w="3178" w:type="dxa"/>
            <w:vAlign w:val="center"/>
          </w:tcPr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«Бабкины семечки»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jc w:val="center"/>
              <w:rPr>
                <w:color w:val="000000"/>
                <w:spacing w:val="-10"/>
                <w:sz w:val="22"/>
                <w:szCs w:val="22"/>
              </w:rPr>
            </w:pPr>
            <w:bookmarkStart w:id="1" w:name="OLE_LINK1"/>
            <w:bookmarkStart w:id="2" w:name="OLE_LINK2"/>
            <w:r w:rsidRPr="00436E82">
              <w:rPr>
                <w:bCs/>
                <w:color w:val="000000"/>
                <w:sz w:val="22"/>
                <w:szCs w:val="22"/>
              </w:rPr>
              <w:t>634057, г. Томск, пр. Мира, д. 20</w:t>
            </w:r>
            <w:bookmarkEnd w:id="1"/>
            <w:bookmarkEnd w:id="2"/>
          </w:p>
        </w:tc>
        <w:tc>
          <w:tcPr>
            <w:tcW w:w="2892" w:type="dxa"/>
            <w:vAlign w:val="center"/>
          </w:tcPr>
          <w:p w:rsidR="00672344" w:rsidRPr="00436E82" w:rsidRDefault="00672344" w:rsidP="009325F6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9325F6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  <w:vAlign w:val="center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</w:p>
          <w:p w:rsidR="00672344" w:rsidRPr="00436E82" w:rsidRDefault="00672344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  <w:lang w:val="en-US"/>
              </w:rPr>
              <w:t>18.07</w:t>
            </w:r>
            <w:r w:rsidRPr="00436E82">
              <w:rPr>
                <w:color w:val="000000"/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  <w:vAlign w:val="center"/>
          </w:tcPr>
          <w:p w:rsidR="00672344" w:rsidRPr="00436E82" w:rsidRDefault="00672344" w:rsidP="00B4670D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B4670D">
            <w:pPr>
              <w:rPr>
                <w:color w:val="000000"/>
                <w:sz w:val="22"/>
                <w:szCs w:val="22"/>
              </w:rPr>
            </w:pPr>
          </w:p>
          <w:p w:rsidR="00672344" w:rsidRPr="00436E82" w:rsidRDefault="00672344" w:rsidP="00B4670D">
            <w:pPr>
              <w:rPr>
                <w:color w:val="000000"/>
                <w:sz w:val="22"/>
                <w:szCs w:val="22"/>
              </w:rPr>
            </w:pPr>
          </w:p>
          <w:p w:rsidR="00672344" w:rsidRPr="00436E82" w:rsidRDefault="00672344" w:rsidP="00B4670D">
            <w:pPr>
              <w:rPr>
                <w:color w:val="000000"/>
                <w:sz w:val="22"/>
                <w:szCs w:val="22"/>
              </w:rPr>
            </w:pPr>
          </w:p>
          <w:p w:rsidR="00672344" w:rsidRPr="00436E82" w:rsidRDefault="00672344" w:rsidP="00B4670D">
            <w:pPr>
              <w:rPr>
                <w:color w:val="000000"/>
                <w:sz w:val="22"/>
                <w:szCs w:val="22"/>
              </w:rPr>
            </w:pPr>
          </w:p>
          <w:p w:rsidR="00672344" w:rsidRPr="00436E82" w:rsidRDefault="00672344" w:rsidP="00B4670D">
            <w:pPr>
              <w:rPr>
                <w:color w:val="000000"/>
                <w:sz w:val="22"/>
                <w:szCs w:val="22"/>
              </w:rPr>
            </w:pPr>
          </w:p>
          <w:p w:rsidR="00672344" w:rsidRPr="00436E82" w:rsidRDefault="00672344" w:rsidP="00B4670D">
            <w:pPr>
              <w:rPr>
                <w:color w:val="000000"/>
                <w:sz w:val="22"/>
                <w:szCs w:val="22"/>
              </w:rPr>
            </w:pPr>
          </w:p>
          <w:p w:rsidR="00672344" w:rsidRPr="00436E82" w:rsidRDefault="00672344" w:rsidP="00B4670D">
            <w:pPr>
              <w:rPr>
                <w:color w:val="000000"/>
                <w:spacing w:val="-1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AB2570">
        <w:trPr>
          <w:trHeight w:val="2981"/>
        </w:trPr>
        <w:tc>
          <w:tcPr>
            <w:tcW w:w="822" w:type="dxa"/>
          </w:tcPr>
          <w:p w:rsidR="00672344" w:rsidRPr="009325F6" w:rsidRDefault="00672344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40.</w:t>
            </w:r>
          </w:p>
        </w:tc>
        <w:tc>
          <w:tcPr>
            <w:tcW w:w="3178" w:type="dxa"/>
          </w:tcPr>
          <w:p w:rsidR="00672344" w:rsidRPr="00436E82" w:rsidRDefault="00672344" w:rsidP="00AB2570">
            <w:pPr>
              <w:pStyle w:val="Heading2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Общество с ограниченной ответственностью «КДВ-Агро»</w:t>
            </w:r>
          </w:p>
        </w:tc>
        <w:tc>
          <w:tcPr>
            <w:tcW w:w="2185" w:type="dxa"/>
          </w:tcPr>
          <w:p w:rsidR="00672344" w:rsidRPr="00436E82" w:rsidRDefault="00672344" w:rsidP="00AB2570">
            <w:pPr>
              <w:jc w:val="both"/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652010, Кемеровская область, пгт.Яшкино, ул.Молодёжная, д. 1а</w:t>
            </w:r>
          </w:p>
        </w:tc>
        <w:tc>
          <w:tcPr>
            <w:tcW w:w="2892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72344" w:rsidRPr="00436E82" w:rsidRDefault="00672344" w:rsidP="00AB2570">
            <w:pPr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  <w:lang w:val="en-US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24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10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.201</w:t>
            </w: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4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AB2570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9325F6">
        <w:trPr>
          <w:trHeight w:val="1661"/>
        </w:trPr>
        <w:tc>
          <w:tcPr>
            <w:tcW w:w="822" w:type="dxa"/>
          </w:tcPr>
          <w:p w:rsidR="00672344" w:rsidRPr="00436E82" w:rsidRDefault="00672344" w:rsidP="000D7717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41.</w:t>
            </w:r>
          </w:p>
        </w:tc>
        <w:tc>
          <w:tcPr>
            <w:tcW w:w="3178" w:type="dxa"/>
          </w:tcPr>
          <w:p w:rsidR="00672344" w:rsidRPr="00436E82" w:rsidRDefault="00672344" w:rsidP="000D7717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АО «РостПозитивИмпульс»</w:t>
            </w:r>
          </w:p>
        </w:tc>
        <w:tc>
          <w:tcPr>
            <w:tcW w:w="2185" w:type="dxa"/>
          </w:tcPr>
          <w:p w:rsidR="00672344" w:rsidRPr="00436E82" w:rsidRDefault="00672344" w:rsidP="000D7717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634057, г. Томск, проспект Мира, д.20</w:t>
            </w:r>
          </w:p>
        </w:tc>
        <w:tc>
          <w:tcPr>
            <w:tcW w:w="2892" w:type="dxa"/>
          </w:tcPr>
          <w:p w:rsidR="00672344" w:rsidRPr="00436E82" w:rsidRDefault="00672344" w:rsidP="000D7717">
            <w:pPr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общество: в соответствии с пп.8 п.1 ст. 9 ФЗ «О защите конкуренции».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0D7717">
            <w:pPr>
              <w:jc w:val="center"/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28.04.2015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0D7717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0D7717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9325F6">
        <w:trPr>
          <w:trHeight w:val="1647"/>
        </w:trPr>
        <w:tc>
          <w:tcPr>
            <w:tcW w:w="822" w:type="dxa"/>
          </w:tcPr>
          <w:p w:rsidR="00672344" w:rsidRPr="00436E82" w:rsidRDefault="00672344" w:rsidP="000D7717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42.</w:t>
            </w:r>
          </w:p>
        </w:tc>
        <w:tc>
          <w:tcPr>
            <w:tcW w:w="3178" w:type="dxa"/>
          </w:tcPr>
          <w:p w:rsidR="00672344" w:rsidRPr="00436E82" w:rsidRDefault="00672344" w:rsidP="000D7717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color w:val="000000"/>
                <w:sz w:val="22"/>
                <w:szCs w:val="22"/>
              </w:rPr>
              <w:t>ООО «Камелот-А»</w:t>
            </w:r>
          </w:p>
        </w:tc>
        <w:tc>
          <w:tcPr>
            <w:tcW w:w="2185" w:type="dxa"/>
          </w:tcPr>
          <w:p w:rsidR="00672344" w:rsidRPr="00436E82" w:rsidRDefault="00672344" w:rsidP="000D7717">
            <w:pPr>
              <w:rPr>
                <w:color w:val="000000"/>
                <w:sz w:val="22"/>
                <w:szCs w:val="22"/>
              </w:rPr>
            </w:pPr>
            <w:r w:rsidRPr="00436E82">
              <w:rPr>
                <w:bCs/>
                <w:color w:val="000000"/>
                <w:sz w:val="22"/>
                <w:szCs w:val="22"/>
              </w:rPr>
              <w:t>634057, г. Томск, пр. Мира, д. 20</w:t>
            </w:r>
          </w:p>
        </w:tc>
        <w:tc>
          <w:tcPr>
            <w:tcW w:w="2892" w:type="dxa"/>
          </w:tcPr>
          <w:p w:rsidR="00672344" w:rsidRPr="00436E82" w:rsidRDefault="00672344" w:rsidP="000D7717">
            <w:pPr>
              <w:jc w:val="both"/>
              <w:rPr>
                <w:iCs/>
                <w:color w:val="000000"/>
                <w:sz w:val="22"/>
                <w:szCs w:val="22"/>
              </w:rPr>
            </w:pPr>
            <w:r w:rsidRPr="00436E82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общество: в соответствии с пп.8 п.1 ст. 9 ФЗ «О защите конкуренции».</w:t>
            </w:r>
          </w:p>
        </w:tc>
        <w:tc>
          <w:tcPr>
            <w:tcW w:w="1688" w:type="dxa"/>
            <w:gridSpan w:val="2"/>
          </w:tcPr>
          <w:p w:rsidR="00672344" w:rsidRPr="00436E82" w:rsidRDefault="00672344" w:rsidP="000D7717">
            <w:pPr>
              <w:jc w:val="center"/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</w:pPr>
            <w:r w:rsidRPr="00436E82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20.04.2015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0D7717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0D7717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436E82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72344" w:rsidRPr="00436E82" w:rsidTr="009325F6">
        <w:trPr>
          <w:trHeight w:val="1691"/>
        </w:trPr>
        <w:tc>
          <w:tcPr>
            <w:tcW w:w="822" w:type="dxa"/>
          </w:tcPr>
          <w:p w:rsidR="00672344" w:rsidRPr="00436E82" w:rsidRDefault="00672344" w:rsidP="000D7717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43.</w:t>
            </w:r>
          </w:p>
        </w:tc>
        <w:tc>
          <w:tcPr>
            <w:tcW w:w="3178" w:type="dxa"/>
          </w:tcPr>
          <w:p w:rsidR="00672344" w:rsidRPr="00DC351B" w:rsidRDefault="00672344" w:rsidP="00181C9A">
            <w:pPr>
              <w:rPr>
                <w:bCs/>
                <w:color w:val="000000"/>
                <w:sz w:val="22"/>
                <w:szCs w:val="22"/>
              </w:rPr>
            </w:pPr>
            <w:r w:rsidRPr="00DC351B">
              <w:rPr>
                <w:bCs/>
                <w:color w:val="000000"/>
                <w:sz w:val="22"/>
                <w:szCs w:val="22"/>
              </w:rPr>
              <w:t>АО «</w:t>
            </w:r>
            <w:r w:rsidRPr="00DC351B">
              <w:rPr>
                <w:bCs/>
                <w:color w:val="000000"/>
                <w:sz w:val="22"/>
                <w:szCs w:val="22"/>
                <w:lang w:val="en-US"/>
              </w:rPr>
              <w:t>КФ Красная З</w:t>
            </w:r>
            <w:r w:rsidRPr="00DC351B">
              <w:rPr>
                <w:bCs/>
                <w:color w:val="000000"/>
                <w:sz w:val="22"/>
                <w:szCs w:val="22"/>
              </w:rPr>
              <w:t>везда»</w:t>
            </w:r>
          </w:p>
        </w:tc>
        <w:tc>
          <w:tcPr>
            <w:tcW w:w="2185" w:type="dxa"/>
          </w:tcPr>
          <w:p w:rsidR="00672344" w:rsidRPr="00FC707F" w:rsidRDefault="00672344" w:rsidP="00181C9A">
            <w:pPr>
              <w:rPr>
                <w:bCs/>
                <w:color w:val="000000"/>
                <w:sz w:val="22"/>
                <w:szCs w:val="22"/>
              </w:rPr>
            </w:pPr>
            <w:r w:rsidRPr="00DC351B">
              <w:rPr>
                <w:color w:val="000000"/>
                <w:sz w:val="22"/>
                <w:szCs w:val="22"/>
              </w:rPr>
              <w:t>634029, г</w:t>
            </w:r>
            <w:r>
              <w:rPr>
                <w:color w:val="000000"/>
                <w:sz w:val="22"/>
                <w:szCs w:val="22"/>
              </w:rPr>
              <w:t>. Томск, ул. Сибирская, д. 10</w:t>
            </w:r>
          </w:p>
          <w:p w:rsidR="00672344" w:rsidRPr="00DC351B" w:rsidRDefault="00672344" w:rsidP="00181C9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92" w:type="dxa"/>
          </w:tcPr>
          <w:p w:rsidR="00672344" w:rsidRPr="00DC351B" w:rsidRDefault="00672344" w:rsidP="00181C9A">
            <w:pPr>
              <w:rPr>
                <w:iCs/>
                <w:color w:val="000000"/>
                <w:sz w:val="22"/>
                <w:szCs w:val="22"/>
              </w:rPr>
            </w:pPr>
            <w:r w:rsidRPr="00DC351B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акционерное общество: в соответствии с пп.8 п.1 ст. 9 ФЗ «О защите конкуренции».</w:t>
            </w:r>
          </w:p>
        </w:tc>
        <w:tc>
          <w:tcPr>
            <w:tcW w:w="1688" w:type="dxa"/>
            <w:gridSpan w:val="2"/>
          </w:tcPr>
          <w:p w:rsidR="00672344" w:rsidRPr="00DC351B" w:rsidRDefault="00672344" w:rsidP="00181C9A">
            <w:pPr>
              <w:jc w:val="center"/>
              <w:rPr>
                <w:color w:val="000000"/>
                <w:sz w:val="22"/>
                <w:szCs w:val="22"/>
              </w:rPr>
            </w:pPr>
            <w:r w:rsidRPr="00DC351B">
              <w:rPr>
                <w:color w:val="000000"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672344" w:rsidRPr="00436E82" w:rsidRDefault="00672344" w:rsidP="000D7717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72344" w:rsidRPr="00436E82" w:rsidRDefault="00672344" w:rsidP="000D7717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</w:tbl>
    <w:p w:rsidR="00672344" w:rsidRPr="00436E82" w:rsidRDefault="00672344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  <w:lang w:val="en-US"/>
        </w:rPr>
      </w:pPr>
    </w:p>
    <w:p w:rsidR="00672344" w:rsidRPr="00436E82" w:rsidRDefault="00672344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672344" w:rsidRPr="00436E82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344" w:rsidRDefault="00672344">
      <w:r>
        <w:separator/>
      </w:r>
    </w:p>
  </w:endnote>
  <w:endnote w:type="continuationSeparator" w:id="0">
    <w:p w:rsidR="00672344" w:rsidRDefault="006723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344" w:rsidRDefault="00672344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>
        <w:rPr>
          <w:noProof/>
        </w:rPr>
        <w:t>2</w:t>
      </w:r>
    </w:fldSimple>
    <w:r>
      <w:t>/</w:t>
    </w:r>
    <w:fldSimple w:instr="NUMPAGES">
      <w:r>
        <w:rPr>
          <w:noProof/>
        </w:rPr>
        <w:t>11</w:t>
      </w:r>
    </w:fldSimple>
  </w:p>
  <w:p w:rsidR="00672344" w:rsidRDefault="0067234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344" w:rsidRDefault="00672344">
      <w:r>
        <w:separator/>
      </w:r>
    </w:p>
  </w:footnote>
  <w:footnote w:type="continuationSeparator" w:id="0">
    <w:p w:rsidR="00672344" w:rsidRDefault="006723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344" w:rsidRDefault="00672344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254CF"/>
    <w:rsid w:val="000335CD"/>
    <w:rsid w:val="00035CD6"/>
    <w:rsid w:val="00060951"/>
    <w:rsid w:val="00077E85"/>
    <w:rsid w:val="0008191C"/>
    <w:rsid w:val="000821A5"/>
    <w:rsid w:val="0009669C"/>
    <w:rsid w:val="000A5D5C"/>
    <w:rsid w:val="000C0CB5"/>
    <w:rsid w:val="000C281F"/>
    <w:rsid w:val="000C5B2F"/>
    <w:rsid w:val="000D3C5F"/>
    <w:rsid w:val="000D6919"/>
    <w:rsid w:val="000D7717"/>
    <w:rsid w:val="000F7E1B"/>
    <w:rsid w:val="001010CD"/>
    <w:rsid w:val="001026D0"/>
    <w:rsid w:val="00107CE0"/>
    <w:rsid w:val="001131E9"/>
    <w:rsid w:val="001534EA"/>
    <w:rsid w:val="00170B02"/>
    <w:rsid w:val="00171B6A"/>
    <w:rsid w:val="00172CD1"/>
    <w:rsid w:val="00181C9A"/>
    <w:rsid w:val="001A1AD7"/>
    <w:rsid w:val="001B0680"/>
    <w:rsid w:val="001C3CA2"/>
    <w:rsid w:val="001D53B4"/>
    <w:rsid w:val="001E1D01"/>
    <w:rsid w:val="00206C59"/>
    <w:rsid w:val="00231464"/>
    <w:rsid w:val="002332A2"/>
    <w:rsid w:val="002340C0"/>
    <w:rsid w:val="00237A80"/>
    <w:rsid w:val="00246D3E"/>
    <w:rsid w:val="00252016"/>
    <w:rsid w:val="00290E83"/>
    <w:rsid w:val="002929CF"/>
    <w:rsid w:val="002A0D15"/>
    <w:rsid w:val="002A2E46"/>
    <w:rsid w:val="002D68E3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25894"/>
    <w:rsid w:val="00334B89"/>
    <w:rsid w:val="00335F02"/>
    <w:rsid w:val="00343FB0"/>
    <w:rsid w:val="003522E8"/>
    <w:rsid w:val="003A5AFB"/>
    <w:rsid w:val="003B24F7"/>
    <w:rsid w:val="003C0D10"/>
    <w:rsid w:val="003E3B44"/>
    <w:rsid w:val="003F22B7"/>
    <w:rsid w:val="00401DF0"/>
    <w:rsid w:val="00402490"/>
    <w:rsid w:val="00413D5F"/>
    <w:rsid w:val="0041627C"/>
    <w:rsid w:val="00432183"/>
    <w:rsid w:val="004337A7"/>
    <w:rsid w:val="00436E82"/>
    <w:rsid w:val="00446362"/>
    <w:rsid w:val="00452D9F"/>
    <w:rsid w:val="004579BC"/>
    <w:rsid w:val="00461C0D"/>
    <w:rsid w:val="00463B75"/>
    <w:rsid w:val="00473E8C"/>
    <w:rsid w:val="004853D4"/>
    <w:rsid w:val="00485C45"/>
    <w:rsid w:val="00492CA6"/>
    <w:rsid w:val="00494A77"/>
    <w:rsid w:val="004A1398"/>
    <w:rsid w:val="004A2B44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17F10"/>
    <w:rsid w:val="00530CC9"/>
    <w:rsid w:val="00531A57"/>
    <w:rsid w:val="005524E8"/>
    <w:rsid w:val="00565F93"/>
    <w:rsid w:val="005809ED"/>
    <w:rsid w:val="0058248C"/>
    <w:rsid w:val="0058665F"/>
    <w:rsid w:val="005F0790"/>
    <w:rsid w:val="005F0A9D"/>
    <w:rsid w:val="006009BA"/>
    <w:rsid w:val="00657C0E"/>
    <w:rsid w:val="00657C14"/>
    <w:rsid w:val="00665EA4"/>
    <w:rsid w:val="00666C91"/>
    <w:rsid w:val="00672344"/>
    <w:rsid w:val="006A37C8"/>
    <w:rsid w:val="006B0A6D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0FA0"/>
    <w:rsid w:val="007A2378"/>
    <w:rsid w:val="007B3EE9"/>
    <w:rsid w:val="007E094D"/>
    <w:rsid w:val="007E256B"/>
    <w:rsid w:val="007E55B1"/>
    <w:rsid w:val="007F1988"/>
    <w:rsid w:val="007F36B2"/>
    <w:rsid w:val="008005E3"/>
    <w:rsid w:val="00801E71"/>
    <w:rsid w:val="00803610"/>
    <w:rsid w:val="008137A3"/>
    <w:rsid w:val="0082580F"/>
    <w:rsid w:val="00840CD0"/>
    <w:rsid w:val="00847AA8"/>
    <w:rsid w:val="00873F81"/>
    <w:rsid w:val="0088054A"/>
    <w:rsid w:val="00883059"/>
    <w:rsid w:val="00890677"/>
    <w:rsid w:val="00894435"/>
    <w:rsid w:val="008A0CCD"/>
    <w:rsid w:val="008B629A"/>
    <w:rsid w:val="008C33FC"/>
    <w:rsid w:val="008C3FEA"/>
    <w:rsid w:val="008C4880"/>
    <w:rsid w:val="008D5C8A"/>
    <w:rsid w:val="008E526D"/>
    <w:rsid w:val="00910E2B"/>
    <w:rsid w:val="009139C2"/>
    <w:rsid w:val="009233DB"/>
    <w:rsid w:val="009325F6"/>
    <w:rsid w:val="00932CC5"/>
    <w:rsid w:val="00940E0D"/>
    <w:rsid w:val="00962B17"/>
    <w:rsid w:val="009635DC"/>
    <w:rsid w:val="0097410A"/>
    <w:rsid w:val="00993493"/>
    <w:rsid w:val="00994B9F"/>
    <w:rsid w:val="009A027E"/>
    <w:rsid w:val="009A0B29"/>
    <w:rsid w:val="009A1BE6"/>
    <w:rsid w:val="009B46FA"/>
    <w:rsid w:val="009E03F6"/>
    <w:rsid w:val="009F3E1B"/>
    <w:rsid w:val="00A1273F"/>
    <w:rsid w:val="00A2581C"/>
    <w:rsid w:val="00A446F4"/>
    <w:rsid w:val="00A45D1E"/>
    <w:rsid w:val="00A473E2"/>
    <w:rsid w:val="00A65492"/>
    <w:rsid w:val="00A9314F"/>
    <w:rsid w:val="00AA740F"/>
    <w:rsid w:val="00AA747D"/>
    <w:rsid w:val="00AB2570"/>
    <w:rsid w:val="00AB5126"/>
    <w:rsid w:val="00AD27AF"/>
    <w:rsid w:val="00AD60A3"/>
    <w:rsid w:val="00AF4414"/>
    <w:rsid w:val="00B048E0"/>
    <w:rsid w:val="00B26F76"/>
    <w:rsid w:val="00B4670D"/>
    <w:rsid w:val="00B4763A"/>
    <w:rsid w:val="00B77C2A"/>
    <w:rsid w:val="00B9704F"/>
    <w:rsid w:val="00BA09B2"/>
    <w:rsid w:val="00BA5F36"/>
    <w:rsid w:val="00BC6E90"/>
    <w:rsid w:val="00BD2A3C"/>
    <w:rsid w:val="00BD3BC6"/>
    <w:rsid w:val="00BF6C17"/>
    <w:rsid w:val="00C03ED1"/>
    <w:rsid w:val="00C07428"/>
    <w:rsid w:val="00C140D4"/>
    <w:rsid w:val="00C15E7A"/>
    <w:rsid w:val="00C20F17"/>
    <w:rsid w:val="00C212F1"/>
    <w:rsid w:val="00C27AB5"/>
    <w:rsid w:val="00C4063B"/>
    <w:rsid w:val="00C436A3"/>
    <w:rsid w:val="00C81EB8"/>
    <w:rsid w:val="00C823B3"/>
    <w:rsid w:val="00C873C9"/>
    <w:rsid w:val="00CA1103"/>
    <w:rsid w:val="00CA272F"/>
    <w:rsid w:val="00CA7F77"/>
    <w:rsid w:val="00CB5AD1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94400"/>
    <w:rsid w:val="00DB063B"/>
    <w:rsid w:val="00DB2A57"/>
    <w:rsid w:val="00DB3D80"/>
    <w:rsid w:val="00DB7242"/>
    <w:rsid w:val="00DC2CF1"/>
    <w:rsid w:val="00DC351B"/>
    <w:rsid w:val="00DC3D08"/>
    <w:rsid w:val="00DC3F6B"/>
    <w:rsid w:val="00DC7C62"/>
    <w:rsid w:val="00DD3156"/>
    <w:rsid w:val="00DD41A3"/>
    <w:rsid w:val="00DD5EE4"/>
    <w:rsid w:val="00DE0267"/>
    <w:rsid w:val="00DF249E"/>
    <w:rsid w:val="00E226E0"/>
    <w:rsid w:val="00E262FD"/>
    <w:rsid w:val="00E53467"/>
    <w:rsid w:val="00E64F3C"/>
    <w:rsid w:val="00E655EA"/>
    <w:rsid w:val="00E658EA"/>
    <w:rsid w:val="00E66DB3"/>
    <w:rsid w:val="00E767BC"/>
    <w:rsid w:val="00E76F13"/>
    <w:rsid w:val="00E84D9A"/>
    <w:rsid w:val="00EC0252"/>
    <w:rsid w:val="00ED1412"/>
    <w:rsid w:val="00EE067D"/>
    <w:rsid w:val="00EE0F81"/>
    <w:rsid w:val="00F00A13"/>
    <w:rsid w:val="00F06DA3"/>
    <w:rsid w:val="00F230D5"/>
    <w:rsid w:val="00F35D8D"/>
    <w:rsid w:val="00F37511"/>
    <w:rsid w:val="00F37B32"/>
    <w:rsid w:val="00F407E8"/>
    <w:rsid w:val="00F5119A"/>
    <w:rsid w:val="00F73847"/>
    <w:rsid w:val="00F821B9"/>
    <w:rsid w:val="00F86DC1"/>
    <w:rsid w:val="00FC0A98"/>
    <w:rsid w:val="00FC2E27"/>
    <w:rsid w:val="00FC5595"/>
    <w:rsid w:val="00FC707F"/>
    <w:rsid w:val="00FD2008"/>
    <w:rsid w:val="00FD24CE"/>
    <w:rsid w:val="00FE0261"/>
    <w:rsid w:val="00FF472B"/>
    <w:rsid w:val="00FF7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6B179E"/>
    <w:pPr>
      <w:keepNext/>
      <w:jc w:val="both"/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6B179E"/>
    <w:pPr>
      <w:keepNext/>
      <w:outlineLvl w:val="2"/>
    </w:pPr>
  </w:style>
  <w:style w:type="paragraph" w:styleId="Heading4">
    <w:name w:val="heading 4"/>
    <w:basedOn w:val="Normal"/>
    <w:next w:val="Normal"/>
    <w:link w:val="Heading4Char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B179E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6B179E"/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6B179E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B179E"/>
    <w:rPr>
      <w:rFonts w:cs="Times New Roman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B179E"/>
    <w:rPr>
      <w:b/>
      <w:bCs/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47</TotalTime>
  <Pages>11</Pages>
  <Words>1920</Words>
  <Characters>10945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v.azhirmacheva</cp:lastModifiedBy>
  <cp:revision>35</cp:revision>
  <cp:lastPrinted>2013-01-09T10:52:00Z</cp:lastPrinted>
  <dcterms:created xsi:type="dcterms:W3CDTF">2015-04-09T00:13:00Z</dcterms:created>
  <dcterms:modified xsi:type="dcterms:W3CDTF">2016-03-30T03:36:00Z</dcterms:modified>
</cp:coreProperties>
</file>