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6816" w:rsidRPr="000C1EAF" w:rsidRDefault="003D6816" w:rsidP="006F13CE">
      <w:pPr>
        <w:spacing w:before="240"/>
        <w:jc w:val="center"/>
        <w:rPr>
          <w:b/>
          <w:bCs/>
          <w:sz w:val="22"/>
          <w:szCs w:val="22"/>
        </w:rPr>
      </w:pPr>
      <w:r w:rsidRPr="000C1EAF">
        <w:rPr>
          <w:b/>
          <w:bCs/>
          <w:sz w:val="22"/>
          <w:szCs w:val="22"/>
        </w:rPr>
        <w:t>СПИСОК АФФИЛИРОВАННЫХ ЛИЦ</w:t>
      </w:r>
    </w:p>
    <w:p w:rsidR="005A0BDC" w:rsidRPr="000C1EAF" w:rsidRDefault="006F13CE" w:rsidP="006F13CE">
      <w:pPr>
        <w:spacing w:before="120"/>
        <w:ind w:left="851" w:right="2835"/>
        <w:jc w:val="center"/>
        <w:rPr>
          <w:b/>
          <w:bCs/>
          <w:sz w:val="22"/>
          <w:szCs w:val="22"/>
        </w:rPr>
      </w:pPr>
      <w:r w:rsidRPr="000C1EAF">
        <w:rPr>
          <w:b/>
          <w:bCs/>
          <w:sz w:val="22"/>
          <w:szCs w:val="22"/>
        </w:rPr>
        <w:t xml:space="preserve">                        </w:t>
      </w:r>
      <w:r w:rsidR="005A0BDC" w:rsidRPr="000C1EAF">
        <w:rPr>
          <w:b/>
          <w:bCs/>
          <w:sz w:val="22"/>
          <w:szCs w:val="22"/>
        </w:rPr>
        <w:t>Открытое акционерное общество</w:t>
      </w:r>
    </w:p>
    <w:p w:rsidR="003D6816" w:rsidRPr="000C1EAF" w:rsidRDefault="006F13CE" w:rsidP="006F13CE">
      <w:pPr>
        <w:spacing w:before="120"/>
        <w:ind w:left="851" w:right="2835"/>
        <w:jc w:val="center"/>
        <w:rPr>
          <w:b/>
          <w:bCs/>
          <w:sz w:val="22"/>
          <w:szCs w:val="22"/>
        </w:rPr>
      </w:pPr>
      <w:r w:rsidRPr="000C1EAF">
        <w:rPr>
          <w:b/>
          <w:bCs/>
          <w:sz w:val="22"/>
          <w:szCs w:val="22"/>
        </w:rPr>
        <w:t xml:space="preserve">                             </w:t>
      </w:r>
      <w:r w:rsidR="005A0BDC" w:rsidRPr="000C1EAF">
        <w:rPr>
          <w:b/>
          <w:bCs/>
          <w:sz w:val="22"/>
          <w:szCs w:val="22"/>
        </w:rPr>
        <w:t>«Югорская территориальная энергетическая компания-</w:t>
      </w:r>
      <w:r w:rsidRPr="000C1EAF">
        <w:rPr>
          <w:b/>
          <w:bCs/>
          <w:sz w:val="22"/>
          <w:szCs w:val="22"/>
        </w:rPr>
        <w:t>Березово</w:t>
      </w:r>
      <w:r w:rsidR="005A0BDC" w:rsidRPr="000C1EAF">
        <w:rPr>
          <w:b/>
          <w:bCs/>
          <w:sz w:val="22"/>
          <w:szCs w:val="22"/>
        </w:rPr>
        <w:t>»</w:t>
      </w:r>
    </w:p>
    <w:p w:rsidR="003D6816" w:rsidRPr="000C1EAF" w:rsidRDefault="003D6816" w:rsidP="00B50B7E">
      <w:pPr>
        <w:pBdr>
          <w:top w:val="single" w:sz="4" w:space="1" w:color="auto"/>
        </w:pBdr>
        <w:spacing w:before="240" w:after="240"/>
        <w:ind w:left="2835" w:right="2835"/>
        <w:jc w:val="center"/>
        <w:rPr>
          <w:sz w:val="22"/>
          <w:szCs w:val="22"/>
        </w:rPr>
      </w:pPr>
      <w:r w:rsidRPr="000C1EAF">
        <w:rPr>
          <w:sz w:val="22"/>
          <w:szCs w:val="22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3D6816" w:rsidRPr="000C1EA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0C1EAF" w:rsidRDefault="003D6816" w:rsidP="00B50B7E">
            <w:pPr>
              <w:rPr>
                <w:b/>
                <w:bCs/>
                <w:sz w:val="22"/>
                <w:szCs w:val="22"/>
              </w:rPr>
            </w:pPr>
            <w:r w:rsidRPr="000C1EAF">
              <w:rPr>
                <w:b/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0C1EAF" w:rsidRDefault="004E029D" w:rsidP="000C1EAF">
            <w:pPr>
              <w:jc w:val="center"/>
              <w:rPr>
                <w:b/>
                <w:bCs/>
                <w:sz w:val="22"/>
                <w:szCs w:val="22"/>
              </w:rPr>
            </w:pPr>
            <w:r w:rsidRPr="000C1EAF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0C1EAF" w:rsidRDefault="004E029D" w:rsidP="000C1EAF">
            <w:pPr>
              <w:jc w:val="center"/>
              <w:rPr>
                <w:b/>
                <w:bCs/>
                <w:sz w:val="22"/>
                <w:szCs w:val="22"/>
              </w:rPr>
            </w:pPr>
            <w:r w:rsidRPr="000C1EAF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0C1EAF" w:rsidRDefault="00511682" w:rsidP="000C1EAF">
            <w:pPr>
              <w:jc w:val="center"/>
              <w:rPr>
                <w:b/>
                <w:bCs/>
                <w:sz w:val="22"/>
                <w:szCs w:val="22"/>
              </w:rPr>
            </w:pPr>
            <w:r w:rsidRPr="000C1EAF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0C1EAF" w:rsidRDefault="00511682" w:rsidP="000C1EAF">
            <w:pPr>
              <w:jc w:val="center"/>
              <w:rPr>
                <w:b/>
                <w:bCs/>
                <w:sz w:val="22"/>
                <w:szCs w:val="22"/>
              </w:rPr>
            </w:pPr>
            <w:r w:rsidRPr="000C1EA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0C1EAF" w:rsidRDefault="00511682" w:rsidP="000C1EAF">
            <w:pPr>
              <w:jc w:val="center"/>
              <w:rPr>
                <w:b/>
                <w:bCs/>
                <w:sz w:val="22"/>
                <w:szCs w:val="22"/>
              </w:rPr>
            </w:pPr>
            <w:r w:rsidRPr="000C1EAF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0C1EAF" w:rsidRDefault="003D6816" w:rsidP="000C1EAF">
            <w:pPr>
              <w:jc w:val="center"/>
              <w:rPr>
                <w:b/>
                <w:bCs/>
                <w:sz w:val="22"/>
                <w:szCs w:val="22"/>
              </w:rPr>
            </w:pPr>
            <w:r w:rsidRPr="000C1EAF">
              <w:rPr>
                <w:b/>
                <w:bCs/>
                <w:sz w:val="22"/>
                <w:szCs w:val="2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0C1EAF" w:rsidRDefault="00D469FF" w:rsidP="000C1EAF">
            <w:pPr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000C1EAF">
              <w:rPr>
                <w:b/>
                <w:bCs/>
                <w:sz w:val="22"/>
                <w:szCs w:val="22"/>
                <w:lang w:val="en-US"/>
              </w:rPr>
              <w:t>D</w:t>
            </w:r>
          </w:p>
        </w:tc>
      </w:tr>
    </w:tbl>
    <w:p w:rsidR="003D6816" w:rsidRPr="000C1EAF" w:rsidRDefault="003D6816" w:rsidP="00B50B7E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D6816" w:rsidRPr="000C1EA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0C1EAF" w:rsidRDefault="003D6816" w:rsidP="00B50B7E">
            <w:pPr>
              <w:rPr>
                <w:b/>
                <w:bCs/>
                <w:sz w:val="22"/>
                <w:szCs w:val="22"/>
              </w:rPr>
            </w:pPr>
            <w:r w:rsidRPr="000C1EAF">
              <w:rPr>
                <w:b/>
                <w:bCs/>
                <w:sz w:val="22"/>
                <w:szCs w:val="2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0C1EAF" w:rsidRDefault="000C1EAF" w:rsidP="000C1EAF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CB3B64" w:rsidRDefault="00545281" w:rsidP="000C1EAF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0C1EAF" w:rsidRDefault="003D6816" w:rsidP="000C1EAF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0C1EAF" w:rsidRDefault="00CD1D87" w:rsidP="000C1EAF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0C1EAF" w:rsidRDefault="00CD1D87" w:rsidP="000C1EAF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0C1EAF" w:rsidRDefault="003D6816" w:rsidP="000C1EAF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0C1EAF" w:rsidRDefault="005A0BDC" w:rsidP="000C1EAF">
            <w:pPr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000C1EAF">
              <w:rPr>
                <w:b/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0C1EAF" w:rsidRDefault="005A0BDC" w:rsidP="000C1EAF">
            <w:pPr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000C1EAF">
              <w:rPr>
                <w:b/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0C1EAF" w:rsidRDefault="005A0BDC" w:rsidP="000C1EAF">
            <w:pPr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000C1EAF">
              <w:rPr>
                <w:b/>
                <w:bCs/>
                <w:sz w:val="22"/>
                <w:szCs w:val="2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0C1EAF" w:rsidRDefault="00924B5E" w:rsidP="000C1EAF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</w:tr>
    </w:tbl>
    <w:p w:rsidR="003D6816" w:rsidRPr="000C1EAF" w:rsidRDefault="003D6816" w:rsidP="00B50B7E">
      <w:pPr>
        <w:ind w:left="5670" w:right="5073"/>
        <w:rPr>
          <w:sz w:val="22"/>
          <w:szCs w:val="22"/>
        </w:rPr>
      </w:pPr>
      <w:r w:rsidRPr="000C1EAF">
        <w:rPr>
          <w:sz w:val="22"/>
          <w:szCs w:val="22"/>
        </w:rPr>
        <w:t>(указывается дата, на которую составлен список аффилированных лиц акционерного общества)</w:t>
      </w:r>
    </w:p>
    <w:p w:rsidR="004E029D" w:rsidRPr="000C1EAF" w:rsidRDefault="004E029D" w:rsidP="00B50B7E">
      <w:pPr>
        <w:ind w:left="5670" w:right="5073"/>
        <w:rPr>
          <w:sz w:val="22"/>
          <w:szCs w:val="22"/>
        </w:rPr>
      </w:pPr>
    </w:p>
    <w:p w:rsidR="003D6816" w:rsidRPr="000C1EAF" w:rsidRDefault="003D6816" w:rsidP="004E029D">
      <w:pPr>
        <w:jc w:val="both"/>
        <w:rPr>
          <w:b/>
          <w:bCs/>
          <w:i/>
          <w:iCs/>
          <w:sz w:val="22"/>
          <w:szCs w:val="22"/>
        </w:rPr>
      </w:pPr>
      <w:r w:rsidRPr="000C1EAF">
        <w:rPr>
          <w:sz w:val="22"/>
          <w:szCs w:val="22"/>
        </w:rPr>
        <w:t>Место нахождения эмитента:</w:t>
      </w:r>
      <w:r w:rsidR="00D469FF" w:rsidRPr="000C1EAF">
        <w:rPr>
          <w:sz w:val="22"/>
          <w:szCs w:val="22"/>
        </w:rPr>
        <w:t xml:space="preserve"> </w:t>
      </w:r>
      <w:r w:rsidR="005F7096" w:rsidRPr="000C1EAF">
        <w:rPr>
          <w:b/>
          <w:bCs/>
          <w:i/>
          <w:iCs/>
          <w:color w:val="000000"/>
          <w:sz w:val="22"/>
          <w:szCs w:val="22"/>
          <w:lang w:eastAsia="de-DE"/>
        </w:rPr>
        <w:t>628140 Россия, Тюменская область,</w:t>
      </w:r>
      <w:r w:rsidR="006F13CE" w:rsidRPr="000C1EAF">
        <w:rPr>
          <w:b/>
          <w:bCs/>
          <w:i/>
          <w:iCs/>
          <w:color w:val="000000"/>
          <w:sz w:val="22"/>
          <w:szCs w:val="22"/>
          <w:lang w:eastAsia="de-DE"/>
        </w:rPr>
        <w:t xml:space="preserve"> Ханты-Мансийский автономный округ-Югра, посело</w:t>
      </w:r>
      <w:r w:rsidR="000C1EAF">
        <w:rPr>
          <w:b/>
          <w:bCs/>
          <w:i/>
          <w:iCs/>
          <w:color w:val="000000"/>
          <w:sz w:val="22"/>
          <w:szCs w:val="22"/>
          <w:lang w:eastAsia="de-DE"/>
        </w:rPr>
        <w:t xml:space="preserve">к городского типа Березово, улица </w:t>
      </w:r>
      <w:r w:rsidR="006F13CE" w:rsidRPr="000C1EAF">
        <w:rPr>
          <w:b/>
          <w:bCs/>
          <w:i/>
          <w:iCs/>
          <w:color w:val="000000"/>
          <w:sz w:val="22"/>
          <w:szCs w:val="22"/>
          <w:lang w:eastAsia="de-DE"/>
        </w:rPr>
        <w:t>Механическая, 1.</w:t>
      </w:r>
    </w:p>
    <w:p w:rsidR="003D6816" w:rsidRPr="000C1EAF" w:rsidRDefault="003D6816" w:rsidP="00B50B7E">
      <w:pPr>
        <w:pBdr>
          <w:top w:val="single" w:sz="4" w:space="1" w:color="auto"/>
        </w:pBdr>
        <w:ind w:left="3119" w:right="2097"/>
        <w:jc w:val="both"/>
        <w:rPr>
          <w:sz w:val="22"/>
          <w:szCs w:val="22"/>
        </w:rPr>
      </w:pPr>
      <w:r w:rsidRPr="000C1EAF">
        <w:rPr>
          <w:sz w:val="22"/>
          <w:szCs w:val="22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3D6816" w:rsidRPr="000C1EAF" w:rsidRDefault="003D6816" w:rsidP="00B50B7E">
      <w:pPr>
        <w:spacing w:before="240"/>
        <w:jc w:val="both"/>
        <w:rPr>
          <w:sz w:val="22"/>
          <w:szCs w:val="22"/>
        </w:rPr>
      </w:pPr>
      <w:r w:rsidRPr="000C1EAF">
        <w:rPr>
          <w:sz w:val="22"/>
          <w:szCs w:val="22"/>
        </w:rPr>
        <w:t>Информация, содержащаяся в настоящем списке аффилированных лиц, подлежит раскрытию в соответствии</w:t>
      </w:r>
      <w:r w:rsidRPr="000C1EAF">
        <w:rPr>
          <w:sz w:val="22"/>
          <w:szCs w:val="22"/>
        </w:rPr>
        <w:br/>
        <w:t>с законодательством Российской Федерации о ценных бумагах</w:t>
      </w:r>
    </w:p>
    <w:p w:rsidR="003D6816" w:rsidRPr="0073012C" w:rsidRDefault="003D6816" w:rsidP="00B50B7E">
      <w:pPr>
        <w:spacing w:before="240"/>
        <w:rPr>
          <w:sz w:val="22"/>
          <w:szCs w:val="22"/>
        </w:rPr>
      </w:pPr>
      <w:r w:rsidRPr="000C1EAF">
        <w:rPr>
          <w:sz w:val="22"/>
          <w:szCs w:val="22"/>
        </w:rPr>
        <w:t>Адрес страницы в сети Интернет:</w:t>
      </w:r>
      <w:r w:rsidR="005A0BDC" w:rsidRPr="000C1EAF">
        <w:rPr>
          <w:sz w:val="22"/>
          <w:szCs w:val="22"/>
        </w:rPr>
        <w:t xml:space="preserve"> </w:t>
      </w:r>
      <w:r w:rsidR="0073012C" w:rsidRPr="0073012C">
        <w:rPr>
          <w:b/>
          <w:bCs/>
          <w:i/>
          <w:iCs/>
          <w:sz w:val="22"/>
          <w:szCs w:val="22"/>
        </w:rPr>
        <w:t>http://www.e-disclosure.ru/portal/company.aspx?id=7206</w:t>
      </w:r>
    </w:p>
    <w:p w:rsidR="003D6816" w:rsidRPr="000C1EAF" w:rsidRDefault="003D6816" w:rsidP="00B50B7E">
      <w:pPr>
        <w:pBdr>
          <w:top w:val="single" w:sz="4" w:space="1" w:color="auto"/>
        </w:pBdr>
        <w:spacing w:after="240"/>
        <w:ind w:left="3544" w:right="2098"/>
        <w:rPr>
          <w:sz w:val="22"/>
          <w:szCs w:val="22"/>
        </w:rPr>
      </w:pPr>
      <w:r w:rsidRPr="000C1EAF">
        <w:rPr>
          <w:sz w:val="22"/>
          <w:szCs w:val="22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937"/>
        <w:gridCol w:w="602"/>
        <w:gridCol w:w="335"/>
        <w:gridCol w:w="2007"/>
        <w:gridCol w:w="501"/>
        <w:gridCol w:w="501"/>
        <w:gridCol w:w="2508"/>
        <w:gridCol w:w="669"/>
        <w:gridCol w:w="1356"/>
        <w:gridCol w:w="316"/>
        <w:gridCol w:w="2843"/>
        <w:gridCol w:w="670"/>
      </w:tblGrid>
      <w:tr w:rsidR="003D6816" w:rsidRPr="000C1EAF">
        <w:tblPrEx>
          <w:tblCellMar>
            <w:top w:w="0" w:type="dxa"/>
            <w:bottom w:w="0" w:type="dxa"/>
          </w:tblCellMar>
        </w:tblPrEx>
        <w:trPr>
          <w:trHeight w:val="833"/>
        </w:trPr>
        <w:tc>
          <w:tcPr>
            <w:tcW w:w="7391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3D6816" w:rsidRPr="000C1EAF" w:rsidRDefault="00B50B7E" w:rsidP="00BC3861">
            <w:pPr>
              <w:ind w:left="57" w:right="964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Директор Открытого акционерного общества «Югорская территориальная энергетическая компания-</w:t>
            </w:r>
            <w:r w:rsidR="004E029D" w:rsidRPr="000C1EAF">
              <w:rPr>
                <w:sz w:val="22"/>
                <w:szCs w:val="22"/>
              </w:rPr>
              <w:t>Б</w:t>
            </w:r>
            <w:r w:rsidR="006F13CE" w:rsidRPr="000C1EAF">
              <w:rPr>
                <w:sz w:val="22"/>
                <w:szCs w:val="22"/>
              </w:rPr>
              <w:t>ерезово</w:t>
            </w:r>
            <w:r w:rsidR="0093010B" w:rsidRPr="000C1EAF">
              <w:rPr>
                <w:sz w:val="22"/>
                <w:szCs w:val="22"/>
              </w:rPr>
              <w:t>»</w:t>
            </w:r>
          </w:p>
          <w:p w:rsidR="00BC3861" w:rsidRPr="000C1EAF" w:rsidRDefault="00BC3861" w:rsidP="00B50B7E">
            <w:pPr>
              <w:ind w:left="57" w:right="964"/>
              <w:rPr>
                <w:sz w:val="22"/>
                <w:szCs w:val="22"/>
              </w:rPr>
            </w:pPr>
          </w:p>
        </w:tc>
        <w:tc>
          <w:tcPr>
            <w:tcW w:w="20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D6816" w:rsidRPr="000C1EAF" w:rsidRDefault="003D6816" w:rsidP="00B50B7E">
            <w:pPr>
              <w:rPr>
                <w:sz w:val="22"/>
                <w:szCs w:val="22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3D6816" w:rsidRPr="000C1EAF" w:rsidRDefault="003D6816" w:rsidP="00B50B7E">
            <w:pPr>
              <w:rPr>
                <w:sz w:val="22"/>
                <w:szCs w:val="22"/>
              </w:rPr>
            </w:pPr>
          </w:p>
        </w:tc>
        <w:tc>
          <w:tcPr>
            <w:tcW w:w="2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C1EAF" w:rsidRPr="000C1EAF" w:rsidRDefault="0073012C" w:rsidP="0073012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А.В. Ахметшин</w:t>
            </w:r>
          </w:p>
        </w:tc>
        <w:tc>
          <w:tcPr>
            <w:tcW w:w="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3D6816" w:rsidRPr="000C1EAF" w:rsidRDefault="003D6816" w:rsidP="00B50B7E">
            <w:pPr>
              <w:rPr>
                <w:sz w:val="22"/>
                <w:szCs w:val="22"/>
              </w:rPr>
            </w:pPr>
          </w:p>
        </w:tc>
      </w:tr>
      <w:tr w:rsidR="003D6816" w:rsidRPr="000C1EAF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7391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3D6816" w:rsidRPr="000C1EAF" w:rsidRDefault="003D6816" w:rsidP="00B50B7E">
            <w:pPr>
              <w:rPr>
                <w:sz w:val="22"/>
                <w:szCs w:val="22"/>
              </w:rPr>
            </w:pPr>
          </w:p>
        </w:tc>
        <w:tc>
          <w:tcPr>
            <w:tcW w:w="202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0C1EAF" w:rsidRDefault="003D6816" w:rsidP="00B50B7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(подпись)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0C1EAF" w:rsidRDefault="003D6816" w:rsidP="00B50B7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0C1EAF" w:rsidRDefault="003D6816" w:rsidP="00B50B7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(И.О. Фамилия)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D6816" w:rsidRPr="000C1EAF" w:rsidRDefault="003D6816" w:rsidP="00B50B7E">
            <w:pPr>
              <w:rPr>
                <w:sz w:val="22"/>
                <w:szCs w:val="22"/>
              </w:rPr>
            </w:pPr>
          </w:p>
        </w:tc>
      </w:tr>
      <w:tr w:rsidR="003D6816" w:rsidRPr="000C1EAF">
        <w:tblPrEx>
          <w:tblCellMar>
            <w:top w:w="0" w:type="dxa"/>
            <w:bottom w:w="0" w:type="dxa"/>
          </w:tblCellMar>
        </w:tblPrEx>
        <w:trPr>
          <w:trHeight w:val="272"/>
        </w:trPr>
        <w:tc>
          <w:tcPr>
            <w:tcW w:w="93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3D6816" w:rsidRPr="000C1EAF" w:rsidRDefault="003D6816" w:rsidP="00B50B7E">
            <w:pPr>
              <w:ind w:left="57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Дата “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D6816" w:rsidRPr="000C1EAF" w:rsidRDefault="00CD1D87" w:rsidP="00B50B7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0C1EAF" w:rsidRDefault="003D6816" w:rsidP="00B50B7E">
            <w:pPr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”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D6816" w:rsidRPr="000C1EAF" w:rsidRDefault="00CD1D87" w:rsidP="00B50B7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апреля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0C1EAF" w:rsidRDefault="003D6816" w:rsidP="00B50B7E">
            <w:pPr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20</w:t>
            </w:r>
          </w:p>
        </w:tc>
        <w:tc>
          <w:tcPr>
            <w:tcW w:w="5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D6816" w:rsidRPr="000C1EAF" w:rsidRDefault="00E13DCA" w:rsidP="00924B5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24B5E">
              <w:rPr>
                <w:sz w:val="22"/>
                <w:szCs w:val="22"/>
              </w:rPr>
              <w:t>4</w:t>
            </w:r>
          </w:p>
        </w:tc>
        <w:tc>
          <w:tcPr>
            <w:tcW w:w="317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0C1EAF" w:rsidRDefault="003D6816" w:rsidP="00B50B7E">
            <w:pPr>
              <w:ind w:left="57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г.</w:t>
            </w:r>
          </w:p>
        </w:tc>
        <w:tc>
          <w:tcPr>
            <w:tcW w:w="518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D6816" w:rsidRPr="000C1EAF" w:rsidRDefault="003D6816" w:rsidP="00B50B7E">
            <w:pPr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М.П.</w:t>
            </w:r>
          </w:p>
        </w:tc>
      </w:tr>
      <w:tr w:rsidR="003D6816" w:rsidRPr="000C1EAF">
        <w:tblPrEx>
          <w:tblCellMar>
            <w:top w:w="0" w:type="dxa"/>
            <w:bottom w:w="0" w:type="dxa"/>
          </w:tblCellMar>
        </w:tblPrEx>
        <w:trPr>
          <w:trHeight w:val="449"/>
        </w:trPr>
        <w:tc>
          <w:tcPr>
            <w:tcW w:w="93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3D6816" w:rsidRPr="000C1EAF" w:rsidRDefault="003D6816" w:rsidP="00B50B7E">
            <w:pPr>
              <w:rPr>
                <w:sz w:val="22"/>
                <w:szCs w:val="22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0C1EAF" w:rsidRDefault="003D6816" w:rsidP="00B50B7E">
            <w:pPr>
              <w:rPr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0C1EAF" w:rsidRDefault="003D6816" w:rsidP="00B50B7E">
            <w:pPr>
              <w:rPr>
                <w:sz w:val="22"/>
                <w:szCs w:val="22"/>
              </w:rPr>
            </w:pP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0C1EAF" w:rsidRDefault="003D6816" w:rsidP="00B50B7E">
            <w:pPr>
              <w:rPr>
                <w:sz w:val="22"/>
                <w:szCs w:val="22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0C1EAF" w:rsidRDefault="003D6816" w:rsidP="00B50B7E">
            <w:pPr>
              <w:rPr>
                <w:sz w:val="22"/>
                <w:szCs w:val="22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0C1EAF" w:rsidRDefault="003D6816" w:rsidP="00B50B7E">
            <w:pPr>
              <w:rPr>
                <w:sz w:val="22"/>
                <w:szCs w:val="22"/>
              </w:rPr>
            </w:pPr>
          </w:p>
        </w:tc>
        <w:tc>
          <w:tcPr>
            <w:tcW w:w="317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0C1EAF" w:rsidRDefault="003D6816" w:rsidP="00B50B7E">
            <w:pPr>
              <w:rPr>
                <w:sz w:val="22"/>
                <w:szCs w:val="22"/>
              </w:rPr>
            </w:pPr>
          </w:p>
        </w:tc>
        <w:tc>
          <w:tcPr>
            <w:tcW w:w="518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D6816" w:rsidRPr="000C1EAF" w:rsidRDefault="003D6816" w:rsidP="00B50B7E">
            <w:pPr>
              <w:rPr>
                <w:sz w:val="22"/>
                <w:szCs w:val="22"/>
              </w:rPr>
            </w:pPr>
          </w:p>
        </w:tc>
      </w:tr>
      <w:tr w:rsidR="004D35D5" w:rsidRPr="000C1EAF">
        <w:tblPrEx>
          <w:tblCellMar>
            <w:top w:w="0" w:type="dxa"/>
            <w:bottom w:w="0" w:type="dxa"/>
          </w:tblCellMar>
        </w:tblPrEx>
        <w:trPr>
          <w:trHeight w:val="81"/>
        </w:trPr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D35D5" w:rsidRPr="000C1EAF" w:rsidRDefault="004D35D5" w:rsidP="00B50B7E">
            <w:pPr>
              <w:rPr>
                <w:sz w:val="22"/>
                <w:szCs w:val="22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D35D5" w:rsidRPr="000C1EAF" w:rsidRDefault="004D35D5" w:rsidP="00B50B7E">
            <w:pPr>
              <w:rPr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D35D5" w:rsidRPr="000C1EAF" w:rsidRDefault="004D35D5" w:rsidP="00B50B7E">
            <w:pPr>
              <w:rPr>
                <w:sz w:val="22"/>
                <w:szCs w:val="22"/>
              </w:rPr>
            </w:pP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D35D5" w:rsidRPr="000C1EAF" w:rsidRDefault="004D35D5" w:rsidP="00B50B7E">
            <w:pPr>
              <w:rPr>
                <w:sz w:val="22"/>
                <w:szCs w:val="22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D35D5" w:rsidRPr="000C1EAF" w:rsidRDefault="004D35D5" w:rsidP="00B50B7E">
            <w:pPr>
              <w:rPr>
                <w:sz w:val="22"/>
                <w:szCs w:val="22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D35D5" w:rsidRPr="000C1EAF" w:rsidRDefault="004D35D5" w:rsidP="00B50B7E">
            <w:pPr>
              <w:rPr>
                <w:sz w:val="22"/>
                <w:szCs w:val="22"/>
              </w:rPr>
            </w:pPr>
          </w:p>
        </w:tc>
        <w:tc>
          <w:tcPr>
            <w:tcW w:w="31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D35D5" w:rsidRPr="000C1EAF" w:rsidRDefault="004D35D5" w:rsidP="00B50B7E">
            <w:pPr>
              <w:rPr>
                <w:sz w:val="22"/>
                <w:szCs w:val="22"/>
              </w:rPr>
            </w:pPr>
          </w:p>
        </w:tc>
        <w:tc>
          <w:tcPr>
            <w:tcW w:w="51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D35D5" w:rsidRPr="000C1EAF" w:rsidRDefault="004D35D5" w:rsidP="00B50B7E">
            <w:pPr>
              <w:rPr>
                <w:sz w:val="22"/>
                <w:szCs w:val="22"/>
              </w:rPr>
            </w:pPr>
          </w:p>
        </w:tc>
      </w:tr>
    </w:tbl>
    <w:p w:rsidR="003D6816" w:rsidRPr="000C1EAF" w:rsidRDefault="003D6816" w:rsidP="00B50B7E">
      <w:pPr>
        <w:rPr>
          <w:sz w:val="22"/>
          <w:szCs w:val="22"/>
        </w:rPr>
      </w:pPr>
    </w:p>
    <w:p w:rsidR="004D35D5" w:rsidRPr="000C1EAF" w:rsidRDefault="004D35D5" w:rsidP="00B50B7E">
      <w:pPr>
        <w:rPr>
          <w:sz w:val="22"/>
          <w:szCs w:val="22"/>
        </w:rPr>
      </w:pPr>
    </w:p>
    <w:p w:rsidR="004D35D5" w:rsidRDefault="004D35D5" w:rsidP="00B50B7E">
      <w:pPr>
        <w:rPr>
          <w:sz w:val="22"/>
          <w:szCs w:val="22"/>
        </w:rPr>
      </w:pPr>
    </w:p>
    <w:p w:rsidR="004F008B" w:rsidRDefault="004F008B" w:rsidP="00B50B7E">
      <w:pPr>
        <w:rPr>
          <w:sz w:val="22"/>
          <w:szCs w:val="22"/>
        </w:rPr>
      </w:pPr>
    </w:p>
    <w:p w:rsidR="004F008B" w:rsidRPr="000C1EAF" w:rsidRDefault="004F008B" w:rsidP="00B50B7E">
      <w:pPr>
        <w:rPr>
          <w:sz w:val="22"/>
          <w:szCs w:val="22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3D6816" w:rsidRPr="000C1EA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44" w:type="dxa"/>
            <w:gridSpan w:val="2"/>
            <w:vAlign w:val="bottom"/>
          </w:tcPr>
          <w:p w:rsidR="003D6816" w:rsidRPr="000C1EAF" w:rsidRDefault="003D6816">
            <w:pPr>
              <w:jc w:val="center"/>
              <w:rPr>
                <w:b/>
                <w:bCs/>
                <w:sz w:val="22"/>
                <w:szCs w:val="22"/>
              </w:rPr>
            </w:pPr>
            <w:r w:rsidRPr="000C1EAF">
              <w:rPr>
                <w:b/>
                <w:bCs/>
                <w:sz w:val="22"/>
                <w:szCs w:val="22"/>
              </w:rPr>
              <w:t>Коды эмитента</w:t>
            </w:r>
          </w:p>
        </w:tc>
      </w:tr>
      <w:tr w:rsidR="003D6816" w:rsidRPr="000C1EAF">
        <w:tblPrEx>
          <w:tblCellMar>
            <w:top w:w="0" w:type="dxa"/>
            <w:bottom w:w="0" w:type="dxa"/>
          </w:tblCellMar>
        </w:tblPrEx>
        <w:tc>
          <w:tcPr>
            <w:tcW w:w="1417" w:type="dxa"/>
            <w:vAlign w:val="bottom"/>
          </w:tcPr>
          <w:p w:rsidR="003D6816" w:rsidRPr="000C1EAF" w:rsidRDefault="003D6816">
            <w:pPr>
              <w:ind w:left="57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3D6816" w:rsidRPr="000C1EAF" w:rsidRDefault="006F13CE">
            <w:pPr>
              <w:jc w:val="center"/>
              <w:rPr>
                <w:sz w:val="22"/>
                <w:szCs w:val="22"/>
                <w:highlight w:val="yellow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8613005531</w:t>
            </w:r>
          </w:p>
        </w:tc>
      </w:tr>
      <w:tr w:rsidR="003D6816" w:rsidRPr="000C1EAF">
        <w:tblPrEx>
          <w:tblCellMar>
            <w:top w:w="0" w:type="dxa"/>
            <w:bottom w:w="0" w:type="dxa"/>
          </w:tblCellMar>
        </w:tblPrEx>
        <w:tc>
          <w:tcPr>
            <w:tcW w:w="1417" w:type="dxa"/>
            <w:vAlign w:val="bottom"/>
          </w:tcPr>
          <w:p w:rsidR="003D6816" w:rsidRPr="000C1EAF" w:rsidRDefault="003D6816">
            <w:pPr>
              <w:ind w:left="57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3D6816" w:rsidRPr="000C1EAF" w:rsidRDefault="006F13CE">
            <w:pPr>
              <w:jc w:val="center"/>
              <w:rPr>
                <w:sz w:val="22"/>
                <w:szCs w:val="22"/>
                <w:highlight w:val="yellow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1048603650260</w:t>
            </w:r>
          </w:p>
        </w:tc>
      </w:tr>
    </w:tbl>
    <w:p w:rsidR="003D6816" w:rsidRPr="000C1EAF" w:rsidRDefault="003D6816">
      <w:pPr>
        <w:spacing w:after="120"/>
        <w:rPr>
          <w:sz w:val="22"/>
          <w:szCs w:val="2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D6816" w:rsidRPr="000C1EAF">
        <w:tblPrEx>
          <w:tblCellMar>
            <w:top w:w="0" w:type="dxa"/>
            <w:bottom w:w="0" w:type="dxa"/>
          </w:tblCellMar>
        </w:tblPrEx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0C1EAF" w:rsidRDefault="003D6816">
            <w:pPr>
              <w:ind w:firstLine="567"/>
              <w:rPr>
                <w:b/>
                <w:bCs/>
                <w:sz w:val="22"/>
                <w:szCs w:val="22"/>
              </w:rPr>
            </w:pPr>
            <w:r w:rsidRPr="000C1EAF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0C1EAF"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0C1EAF" w:rsidRDefault="002264F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0C1EAF" w:rsidRDefault="0054528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0C1EAF" w:rsidRDefault="003D6816">
            <w:pPr>
              <w:rPr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0C1EAF" w:rsidRDefault="00CD1D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0C1EAF" w:rsidRDefault="00CD1D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0C1EAF" w:rsidRDefault="003D6816">
            <w:pPr>
              <w:rPr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0C1EAF" w:rsidRDefault="002264F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0C1EAF" w:rsidRDefault="002264F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0C1EAF" w:rsidRDefault="002264F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0C1EAF" w:rsidRDefault="00924B5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</w:tbl>
    <w:p w:rsidR="003D6816" w:rsidRPr="000C1EAF" w:rsidRDefault="003D6816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610"/>
        <w:gridCol w:w="2977"/>
        <w:gridCol w:w="2193"/>
        <w:gridCol w:w="1426"/>
        <w:gridCol w:w="2051"/>
        <w:gridCol w:w="2193"/>
      </w:tblGrid>
      <w:tr w:rsidR="003D6816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3D6816" w:rsidRPr="000C1EAF" w:rsidRDefault="003D6816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№</w:t>
            </w:r>
            <w:r w:rsidRPr="000C1EAF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3610" w:type="dxa"/>
          </w:tcPr>
          <w:p w:rsidR="003D6816" w:rsidRPr="000C1EAF" w:rsidRDefault="003D6816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3D6816" w:rsidRPr="000C1EAF" w:rsidRDefault="003D6816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3D6816" w:rsidRPr="000C1EAF" w:rsidRDefault="003D6816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26" w:type="dxa"/>
          </w:tcPr>
          <w:p w:rsidR="003D6816" w:rsidRPr="000C1EAF" w:rsidRDefault="003D6816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51" w:type="dxa"/>
          </w:tcPr>
          <w:p w:rsidR="003D6816" w:rsidRPr="000C1EAF" w:rsidRDefault="003D6816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3D6816" w:rsidRPr="000C1EAF" w:rsidRDefault="003D6816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D6816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3D6816" w:rsidRPr="000C1EAF" w:rsidRDefault="00142B7D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  <w:lang w:val="en-US"/>
              </w:rPr>
              <w:t>1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EF120E" w:rsidRPr="000C1EAF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EF120E" w:rsidRPr="000C1EAF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061EA3" w:rsidRPr="000C1EAF" w:rsidRDefault="00061EA3" w:rsidP="004A5ED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0C1EAF" w:rsidRDefault="0073012C" w:rsidP="000C1EA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Ахметшин Альберт Вильсурович</w:t>
            </w:r>
          </w:p>
          <w:p w:rsidR="0073012C" w:rsidRPr="000C1EAF" w:rsidRDefault="0073012C" w:rsidP="000C1EA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061EA3" w:rsidRPr="000C1EAF" w:rsidRDefault="00061EA3" w:rsidP="00BC3861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4D35D5" w:rsidRPr="000C1EAF" w:rsidRDefault="004D35D5" w:rsidP="004D35D5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3D6816" w:rsidRPr="000C1EAF" w:rsidRDefault="003D6816" w:rsidP="00A53F02">
            <w:pPr>
              <w:jc w:val="center"/>
              <w:rPr>
                <w:i/>
                <w:iCs/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3D6816" w:rsidRPr="000C1EAF" w:rsidRDefault="00142B7D" w:rsidP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является единоличным исполнительным органом акционерного общества</w:t>
            </w:r>
          </w:p>
        </w:tc>
        <w:tc>
          <w:tcPr>
            <w:tcW w:w="1426" w:type="dxa"/>
            <w:vAlign w:val="bottom"/>
          </w:tcPr>
          <w:p w:rsidR="00497311" w:rsidRDefault="0073012C" w:rsidP="004973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03.08.2012г.</w:t>
            </w:r>
          </w:p>
          <w:p w:rsidR="007A1CB2" w:rsidRDefault="007A1CB2" w:rsidP="00497311">
            <w:pPr>
              <w:jc w:val="center"/>
              <w:rPr>
                <w:sz w:val="22"/>
                <w:szCs w:val="22"/>
              </w:rPr>
            </w:pPr>
          </w:p>
          <w:p w:rsidR="00497311" w:rsidRPr="000C1EAF" w:rsidRDefault="00497311" w:rsidP="0049731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3D6816" w:rsidRPr="000C1EAF" w:rsidRDefault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3B47C1" w:rsidRPr="000C1EAF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0C1EAF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3D6816" w:rsidRPr="000C1EAF" w:rsidRDefault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3B47C1" w:rsidRPr="000C1EAF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0C1EAF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082B93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082B93" w:rsidRPr="000C1EAF" w:rsidRDefault="00082B93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2.</w:t>
            </w:r>
          </w:p>
          <w:p w:rsidR="00082B93" w:rsidRPr="000C1EAF" w:rsidRDefault="00082B93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082B93" w:rsidRPr="000C1EAF" w:rsidRDefault="00082B93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082B93" w:rsidRPr="000C1EAF" w:rsidRDefault="00082B93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082B93" w:rsidRPr="000C1EAF" w:rsidRDefault="00082B93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082B93" w:rsidRPr="000C1EAF" w:rsidRDefault="00082B93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компания»</w:t>
            </w:r>
          </w:p>
          <w:p w:rsidR="00082B93" w:rsidRPr="000C1EAF" w:rsidRDefault="00082B93" w:rsidP="00D92D01">
            <w:pPr>
              <w:jc w:val="center"/>
              <w:rPr>
                <w:sz w:val="22"/>
                <w:szCs w:val="22"/>
              </w:rPr>
            </w:pPr>
          </w:p>
          <w:p w:rsidR="00082B93" w:rsidRPr="000C1EAF" w:rsidRDefault="00082B93" w:rsidP="00D92D01">
            <w:pPr>
              <w:jc w:val="center"/>
              <w:rPr>
                <w:sz w:val="22"/>
                <w:szCs w:val="22"/>
              </w:rPr>
            </w:pPr>
          </w:p>
          <w:p w:rsidR="00082B93" w:rsidRPr="000C1EAF" w:rsidRDefault="00082B93" w:rsidP="00D92D0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082B93" w:rsidRPr="000C1EAF" w:rsidRDefault="00082B93" w:rsidP="004D35D5">
            <w:pPr>
              <w:spacing w:before="20" w:after="20"/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628011 Россия, Тюменская область, Ханты-Мансийский автономный округ – Югра, г. Ханты-Мансийск, ул. Мира,</w:t>
            </w:r>
          </w:p>
          <w:p w:rsidR="00082B93" w:rsidRPr="000C1EAF" w:rsidRDefault="00082B93" w:rsidP="004D35D5">
            <w:pPr>
              <w:spacing w:before="20" w:after="20"/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118А</w:t>
            </w:r>
          </w:p>
          <w:p w:rsidR="00082B93" w:rsidRPr="000C1EAF" w:rsidRDefault="00082B93" w:rsidP="005331E1">
            <w:pPr>
              <w:spacing w:before="20" w:after="20"/>
              <w:jc w:val="center"/>
              <w:rPr>
                <w:sz w:val="22"/>
                <w:szCs w:val="22"/>
              </w:rPr>
            </w:pPr>
          </w:p>
          <w:p w:rsidR="00082B93" w:rsidRPr="000C1EAF" w:rsidRDefault="00082B93" w:rsidP="005331E1">
            <w:pPr>
              <w:spacing w:before="20" w:after="20"/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082B93" w:rsidRPr="000C1EAF" w:rsidRDefault="00082B93" w:rsidP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426" w:type="dxa"/>
            <w:vAlign w:val="bottom"/>
          </w:tcPr>
          <w:p w:rsidR="00082B93" w:rsidRPr="000C1EAF" w:rsidRDefault="00BC386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08.04.2004г.</w:t>
            </w:r>
          </w:p>
          <w:p w:rsidR="00BC3861" w:rsidRPr="000C1EAF" w:rsidRDefault="00BC3861">
            <w:pPr>
              <w:jc w:val="center"/>
              <w:rPr>
                <w:sz w:val="22"/>
                <w:szCs w:val="22"/>
              </w:rPr>
            </w:pPr>
          </w:p>
          <w:p w:rsidR="00BC3861" w:rsidRPr="000C1EAF" w:rsidRDefault="00BC3861">
            <w:pPr>
              <w:jc w:val="center"/>
              <w:rPr>
                <w:sz w:val="22"/>
                <w:szCs w:val="22"/>
              </w:rPr>
            </w:pPr>
          </w:p>
          <w:p w:rsidR="00BC3861" w:rsidRPr="000C1EAF" w:rsidRDefault="00BC3861">
            <w:pPr>
              <w:jc w:val="center"/>
              <w:rPr>
                <w:sz w:val="22"/>
                <w:szCs w:val="22"/>
              </w:rPr>
            </w:pPr>
          </w:p>
          <w:p w:rsidR="00BC3861" w:rsidRPr="000C1EAF" w:rsidRDefault="00BC3861">
            <w:pPr>
              <w:jc w:val="center"/>
              <w:rPr>
                <w:sz w:val="22"/>
                <w:szCs w:val="22"/>
              </w:rPr>
            </w:pPr>
          </w:p>
          <w:p w:rsidR="00BC3861" w:rsidRPr="000C1EAF" w:rsidRDefault="00BC386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</w:tcPr>
          <w:p w:rsidR="00082B93" w:rsidRPr="000C1EAF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0C1EAF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0C1EAF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0C1EAF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0C1EAF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  <w:r w:rsidRPr="000C1EAF">
              <w:rPr>
                <w:color w:val="000000"/>
                <w:sz w:val="22"/>
                <w:szCs w:val="22"/>
              </w:rPr>
              <w:t>51 %</w:t>
            </w:r>
          </w:p>
        </w:tc>
        <w:tc>
          <w:tcPr>
            <w:tcW w:w="2193" w:type="dxa"/>
          </w:tcPr>
          <w:p w:rsidR="00082B93" w:rsidRPr="000C1EAF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0C1EAF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0C1EAF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0C1EAF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0C1EAF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  <w:r w:rsidRPr="000C1EAF">
              <w:rPr>
                <w:color w:val="000000"/>
                <w:sz w:val="22"/>
                <w:szCs w:val="22"/>
              </w:rPr>
              <w:t>51%</w:t>
            </w:r>
          </w:p>
        </w:tc>
      </w:tr>
      <w:tr w:rsidR="001E52AC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1E52AC" w:rsidRDefault="001E52A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3.</w:t>
            </w:r>
          </w:p>
          <w:p w:rsidR="006D7861" w:rsidRPr="000C1EAF" w:rsidRDefault="006D7861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061EA3" w:rsidRPr="000C1EAF" w:rsidRDefault="00061EA3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1E52AC" w:rsidRPr="000C1EAF" w:rsidRDefault="001E52AC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Берлин Борис Игоревич</w:t>
            </w:r>
          </w:p>
          <w:p w:rsidR="001E52AC" w:rsidRPr="000C1EAF" w:rsidRDefault="001E52AC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1E52AC" w:rsidRPr="000C1EAF" w:rsidRDefault="001E52AC" w:rsidP="004D35D5">
            <w:pPr>
              <w:spacing w:before="20" w:after="20"/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1E52AC" w:rsidRPr="000C1EAF" w:rsidRDefault="001E52AC" w:rsidP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1E52AC" w:rsidRDefault="0044757E" w:rsidP="001E52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20.09.2011</w:t>
            </w:r>
            <w:r w:rsidR="001E52AC" w:rsidRPr="000C1EAF">
              <w:rPr>
                <w:sz w:val="22"/>
                <w:szCs w:val="22"/>
              </w:rPr>
              <w:t>г.</w:t>
            </w:r>
          </w:p>
          <w:p w:rsidR="000C1EAF" w:rsidRPr="000C1EAF" w:rsidRDefault="000C1EAF" w:rsidP="001E52AC">
            <w:pPr>
              <w:jc w:val="center"/>
              <w:rPr>
                <w:sz w:val="22"/>
                <w:szCs w:val="22"/>
              </w:rPr>
            </w:pPr>
          </w:p>
          <w:p w:rsidR="001E52AC" w:rsidRPr="000C1EAF" w:rsidRDefault="001E52A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</w:tcPr>
          <w:p w:rsidR="001E52AC" w:rsidRPr="000C1EAF" w:rsidRDefault="001E52AC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1E52AC" w:rsidRPr="000C1EAF" w:rsidRDefault="001E52AC" w:rsidP="00B5763E">
            <w:pPr>
              <w:jc w:val="center"/>
              <w:rPr>
                <w:color w:val="000000"/>
                <w:sz w:val="22"/>
                <w:szCs w:val="22"/>
              </w:rPr>
            </w:pPr>
            <w:r w:rsidRPr="000C1EAF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1E52AC" w:rsidRPr="000C1EAF" w:rsidRDefault="001E52AC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1E52AC" w:rsidRPr="000C1EAF" w:rsidRDefault="001E52AC" w:rsidP="00B5763E">
            <w:pPr>
              <w:jc w:val="center"/>
              <w:rPr>
                <w:color w:val="000000"/>
                <w:sz w:val="22"/>
                <w:szCs w:val="22"/>
              </w:rPr>
            </w:pPr>
            <w:r w:rsidRPr="000C1EAF">
              <w:rPr>
                <w:color w:val="000000"/>
                <w:sz w:val="22"/>
                <w:szCs w:val="22"/>
              </w:rPr>
              <w:t>-</w:t>
            </w:r>
          </w:p>
        </w:tc>
      </w:tr>
      <w:tr w:rsidR="00082B93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6D7861" w:rsidRDefault="006D7861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6D7861" w:rsidRDefault="006D7861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082B93" w:rsidRPr="000C1EAF" w:rsidRDefault="001E52A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4</w:t>
            </w:r>
            <w:r w:rsidR="00082B93"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082B93" w:rsidRPr="000C1EAF" w:rsidRDefault="00082B93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082B93" w:rsidRPr="000C1EAF" w:rsidRDefault="00082B93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082B93" w:rsidRPr="000C1EAF" w:rsidRDefault="00082B93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082B93" w:rsidRPr="000C1EAF" w:rsidRDefault="00082B93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C727D3" w:rsidRPr="000C1EAF" w:rsidRDefault="00C727D3" w:rsidP="00C727D3">
            <w:pPr>
              <w:widowControl w:val="0"/>
              <w:adjustRightInd w:val="0"/>
              <w:spacing w:before="6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lastRenderedPageBreak/>
              <w:t>Администрация Березовского района в лице Комитета по управлению муниципальным имуществом</w:t>
            </w:r>
          </w:p>
          <w:p w:rsidR="00BC3861" w:rsidRPr="000C1EAF" w:rsidRDefault="00BC3861" w:rsidP="00C727D3">
            <w:pPr>
              <w:jc w:val="center"/>
              <w:rPr>
                <w:sz w:val="22"/>
                <w:szCs w:val="22"/>
              </w:rPr>
            </w:pPr>
          </w:p>
          <w:p w:rsidR="00BC3861" w:rsidRPr="000C1EAF" w:rsidRDefault="00BC3861" w:rsidP="00D92D01">
            <w:pPr>
              <w:jc w:val="center"/>
              <w:rPr>
                <w:sz w:val="22"/>
                <w:szCs w:val="22"/>
              </w:rPr>
            </w:pPr>
          </w:p>
          <w:p w:rsidR="00BC3861" w:rsidRPr="000C1EAF" w:rsidRDefault="00BC3861" w:rsidP="00C727D3">
            <w:pPr>
              <w:rPr>
                <w:sz w:val="22"/>
                <w:szCs w:val="22"/>
              </w:rPr>
            </w:pPr>
          </w:p>
          <w:p w:rsidR="00BC3861" w:rsidRPr="000C1EAF" w:rsidRDefault="00BC3861" w:rsidP="00D92D0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082B93" w:rsidRPr="000C1EAF" w:rsidRDefault="00F7034D" w:rsidP="00A53F02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lastRenderedPageBreak/>
              <w:t xml:space="preserve">628140, Россия, Тюменская область, Ханты-Мансийский автономный округ-Югра, г. Ханты-Мансийск, ул. Мира, </w:t>
            </w:r>
            <w:r w:rsidRPr="000C1EAF">
              <w:rPr>
                <w:sz w:val="22"/>
                <w:szCs w:val="22"/>
              </w:rPr>
              <w:lastRenderedPageBreak/>
              <w:t>118 А</w:t>
            </w:r>
          </w:p>
          <w:p w:rsidR="00F7034D" w:rsidRPr="000C1EAF" w:rsidRDefault="00F7034D" w:rsidP="00A53F02">
            <w:pPr>
              <w:jc w:val="center"/>
              <w:rPr>
                <w:sz w:val="22"/>
                <w:szCs w:val="22"/>
              </w:rPr>
            </w:pPr>
          </w:p>
          <w:p w:rsidR="00F7034D" w:rsidRPr="000C1EAF" w:rsidRDefault="00F7034D" w:rsidP="00A53F0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082B93" w:rsidRPr="000C1EAF" w:rsidRDefault="00082B93" w:rsidP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lastRenderedPageBreak/>
              <w:t xml:space="preserve">Лицо, имеет право распоряжаться более чем 20 процентами общего количества </w:t>
            </w:r>
            <w:r w:rsidRPr="000C1EAF">
              <w:rPr>
                <w:sz w:val="22"/>
                <w:szCs w:val="22"/>
              </w:rPr>
              <w:lastRenderedPageBreak/>
              <w:t>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426" w:type="dxa"/>
            <w:vAlign w:val="bottom"/>
          </w:tcPr>
          <w:p w:rsidR="00AE0BE4" w:rsidRDefault="00AE0BE4">
            <w:pPr>
              <w:jc w:val="center"/>
              <w:rPr>
                <w:sz w:val="22"/>
                <w:szCs w:val="22"/>
              </w:rPr>
            </w:pPr>
          </w:p>
          <w:p w:rsidR="00AE0BE4" w:rsidRDefault="00AE0BE4">
            <w:pPr>
              <w:jc w:val="center"/>
              <w:rPr>
                <w:sz w:val="22"/>
                <w:szCs w:val="22"/>
              </w:rPr>
            </w:pPr>
          </w:p>
          <w:p w:rsidR="00082B93" w:rsidRPr="000C1EAF" w:rsidRDefault="00F7034D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08.04.2004г.</w:t>
            </w:r>
          </w:p>
          <w:p w:rsidR="00F7034D" w:rsidRPr="000C1EAF" w:rsidRDefault="00F7034D">
            <w:pPr>
              <w:jc w:val="center"/>
              <w:rPr>
                <w:sz w:val="22"/>
                <w:szCs w:val="22"/>
              </w:rPr>
            </w:pPr>
          </w:p>
          <w:p w:rsidR="00F7034D" w:rsidRPr="000C1EAF" w:rsidRDefault="00F7034D">
            <w:pPr>
              <w:jc w:val="center"/>
              <w:rPr>
                <w:sz w:val="22"/>
                <w:szCs w:val="22"/>
              </w:rPr>
            </w:pPr>
          </w:p>
          <w:p w:rsidR="00F7034D" w:rsidRPr="000C1EAF" w:rsidRDefault="00F7034D">
            <w:pPr>
              <w:jc w:val="center"/>
              <w:rPr>
                <w:sz w:val="22"/>
                <w:szCs w:val="22"/>
              </w:rPr>
            </w:pPr>
          </w:p>
          <w:p w:rsidR="00F7034D" w:rsidRPr="000C1EAF" w:rsidRDefault="00F7034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</w:tcPr>
          <w:p w:rsidR="00082B93" w:rsidRPr="000C1EAF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0C1EAF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0C1EAF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0C1EAF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0C1EAF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  <w:r w:rsidRPr="000C1EAF">
              <w:rPr>
                <w:color w:val="000000"/>
                <w:sz w:val="22"/>
                <w:szCs w:val="22"/>
              </w:rPr>
              <w:lastRenderedPageBreak/>
              <w:t>49%</w:t>
            </w:r>
          </w:p>
        </w:tc>
        <w:tc>
          <w:tcPr>
            <w:tcW w:w="2193" w:type="dxa"/>
          </w:tcPr>
          <w:p w:rsidR="00082B93" w:rsidRPr="000C1EAF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0C1EAF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0C1EAF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0C1EAF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0C1EAF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  <w:r w:rsidRPr="000C1EAF">
              <w:rPr>
                <w:color w:val="000000"/>
                <w:sz w:val="22"/>
                <w:szCs w:val="22"/>
              </w:rPr>
              <w:lastRenderedPageBreak/>
              <w:t>49%</w:t>
            </w:r>
          </w:p>
        </w:tc>
      </w:tr>
      <w:tr w:rsidR="00D469FF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469FF" w:rsidRDefault="001E52A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lastRenderedPageBreak/>
              <w:t>5</w:t>
            </w:r>
            <w:r w:rsidR="00142B7D"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6D7861" w:rsidRPr="000C1EAF" w:rsidRDefault="006D7861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6F13CE" w:rsidRPr="000C1EAF" w:rsidRDefault="006F13C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469FF" w:rsidRPr="000C1EAF" w:rsidRDefault="00A53F02" w:rsidP="006F13CE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-</w:t>
            </w:r>
            <w:r w:rsidR="006F13CE" w:rsidRPr="000C1EAF">
              <w:rPr>
                <w:b/>
                <w:bCs/>
                <w:i/>
                <w:iCs/>
                <w:sz w:val="22"/>
                <w:szCs w:val="22"/>
              </w:rPr>
              <w:t>Белоярский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7" w:type="dxa"/>
            <w:vAlign w:val="bottom"/>
          </w:tcPr>
          <w:p w:rsidR="00D469FF" w:rsidRPr="000C1EAF" w:rsidRDefault="006F13CE" w:rsidP="006F13C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628162 Ханты - Мансийский автономный округ, город Белоярский, ул. Центральная, д. 33.</w:t>
            </w:r>
          </w:p>
        </w:tc>
        <w:tc>
          <w:tcPr>
            <w:tcW w:w="2193" w:type="dxa"/>
            <w:vAlign w:val="bottom"/>
          </w:tcPr>
          <w:p w:rsidR="006F13CE" w:rsidRPr="000C1EAF" w:rsidRDefault="009C2368" w:rsidP="006F13CE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</w:t>
            </w:r>
            <w:r w:rsidR="006F13CE" w:rsidRPr="000C1EAF">
              <w:rPr>
                <w:rStyle w:val="SUBST"/>
                <w:b w:val="0"/>
                <w:i w:val="0"/>
                <w:sz w:val="22"/>
                <w:szCs w:val="22"/>
              </w:rPr>
              <w:t>уппе лиц, к которой принадлежит</w:t>
            </w:r>
          </w:p>
          <w:p w:rsidR="00D469FF" w:rsidRPr="000C1EAF" w:rsidRDefault="009C2368" w:rsidP="006F13CE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акционерное общество</w:t>
            </w:r>
          </w:p>
        </w:tc>
        <w:tc>
          <w:tcPr>
            <w:tcW w:w="1426" w:type="dxa"/>
            <w:vAlign w:val="bottom"/>
          </w:tcPr>
          <w:p w:rsidR="00D469FF" w:rsidRDefault="00F7034D" w:rsidP="00C247E6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13.07.2004г.</w:t>
            </w:r>
          </w:p>
          <w:p w:rsidR="00AE0BE4" w:rsidRDefault="00AE0BE4" w:rsidP="00C247E6">
            <w:pPr>
              <w:jc w:val="center"/>
              <w:rPr>
                <w:sz w:val="22"/>
                <w:szCs w:val="22"/>
              </w:rPr>
            </w:pPr>
          </w:p>
          <w:p w:rsidR="00AE0BE4" w:rsidRPr="000C1EAF" w:rsidRDefault="00AE0BE4" w:rsidP="00C247E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469FF" w:rsidRDefault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C337F2" w:rsidRPr="000C1EAF" w:rsidRDefault="00C337F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Default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C337F2" w:rsidRPr="000C1EAF" w:rsidRDefault="00C337F2">
            <w:pPr>
              <w:jc w:val="center"/>
              <w:rPr>
                <w:sz w:val="22"/>
                <w:szCs w:val="22"/>
              </w:rPr>
            </w:pPr>
          </w:p>
        </w:tc>
      </w:tr>
      <w:tr w:rsidR="00D469FF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469FF" w:rsidRDefault="001E52A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6</w:t>
            </w:r>
            <w:r w:rsidR="00142B7D"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6D7861" w:rsidRPr="000C1EAF" w:rsidRDefault="006D7861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EF120E" w:rsidRPr="000C1EAF" w:rsidRDefault="00EF120E" w:rsidP="00EF120E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864AEB" w:rsidRPr="000C1EAF" w:rsidRDefault="00F7034D" w:rsidP="00864AE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Сонич Виктор Николаевич</w:t>
            </w:r>
          </w:p>
          <w:p w:rsidR="00F7034D" w:rsidRPr="000C1EAF" w:rsidRDefault="00F7034D" w:rsidP="00864AE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4D35D5" w:rsidRPr="000C1EAF" w:rsidRDefault="004D35D5" w:rsidP="004D35D5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469FF" w:rsidRPr="000C1EAF" w:rsidRDefault="00D469FF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0C1EAF" w:rsidRDefault="004D35D5" w:rsidP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AE0BE4" w:rsidRDefault="007A1CB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</w:t>
            </w:r>
            <w:r w:rsidR="00497311">
              <w:rPr>
                <w:sz w:val="22"/>
                <w:szCs w:val="22"/>
              </w:rPr>
              <w:t>.2012г.</w:t>
            </w:r>
          </w:p>
          <w:p w:rsidR="00497311" w:rsidRDefault="00497311">
            <w:pPr>
              <w:jc w:val="center"/>
              <w:rPr>
                <w:sz w:val="22"/>
                <w:szCs w:val="22"/>
              </w:rPr>
            </w:pPr>
          </w:p>
          <w:p w:rsidR="00AE0BE4" w:rsidRPr="000C1EAF" w:rsidRDefault="00AE0B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469FF" w:rsidRPr="000C1EAF" w:rsidRDefault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3B47C1" w:rsidRPr="000C1EAF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0C1EAF" w:rsidRDefault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3B47C1" w:rsidRPr="000C1EAF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D469FF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469FF" w:rsidRPr="000C1EAF" w:rsidRDefault="001E52A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7</w:t>
            </w:r>
            <w:r w:rsidR="00142B7D"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EF120E" w:rsidRPr="000C1EAF" w:rsidRDefault="00EF120E" w:rsidP="003B47C1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  <w:p w:rsidR="003B47C1" w:rsidRPr="000C1EAF" w:rsidRDefault="003B47C1" w:rsidP="003B47C1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  <w:p w:rsidR="00EF120E" w:rsidRPr="000C1EAF" w:rsidRDefault="00EF120E" w:rsidP="00EF120E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3B47C1" w:rsidRPr="000C1EAF" w:rsidRDefault="00A53F02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</w:t>
            </w:r>
            <w:r w:rsidR="00C867D6" w:rsidRPr="000C1EAF">
              <w:rPr>
                <w:b/>
                <w:bCs/>
                <w:i/>
                <w:iCs/>
                <w:sz w:val="22"/>
                <w:szCs w:val="22"/>
              </w:rPr>
              <w:t>ергетическая компания – Когалым»</w:t>
            </w:r>
          </w:p>
          <w:p w:rsidR="003B47C1" w:rsidRPr="000C1EAF" w:rsidRDefault="003B47C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469FF" w:rsidRPr="000C1EAF" w:rsidRDefault="002264F7" w:rsidP="003B47C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628481</w:t>
            </w:r>
            <w:r w:rsidR="00AE0BE4">
              <w:rPr>
                <w:sz w:val="22"/>
                <w:szCs w:val="22"/>
              </w:rPr>
              <w:t>,</w:t>
            </w:r>
            <w:r w:rsidRPr="000C1EAF">
              <w:rPr>
                <w:sz w:val="22"/>
                <w:szCs w:val="22"/>
              </w:rPr>
              <w:t xml:space="preserve"> Ханты-Мансийский автономный округ - Югра, </w:t>
            </w:r>
            <w:r w:rsidR="00AE0BE4">
              <w:rPr>
                <w:sz w:val="22"/>
                <w:szCs w:val="22"/>
              </w:rPr>
              <w:t>Тюменская обл., г.</w:t>
            </w:r>
            <w:r w:rsidRPr="000C1EAF">
              <w:rPr>
                <w:sz w:val="22"/>
                <w:szCs w:val="22"/>
              </w:rPr>
              <w:t xml:space="preserve"> Когалым, ул. Дружбы народов, 41</w:t>
            </w:r>
          </w:p>
        </w:tc>
        <w:tc>
          <w:tcPr>
            <w:tcW w:w="2193" w:type="dxa"/>
            <w:vAlign w:val="bottom"/>
          </w:tcPr>
          <w:p w:rsidR="00EF120E" w:rsidRPr="000C1EAF" w:rsidRDefault="009C2368" w:rsidP="003B47C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3B47C1" w:rsidRPr="000C1EAF" w:rsidRDefault="003B47C1" w:rsidP="003B47C1">
            <w:pPr>
              <w:rPr>
                <w:sz w:val="22"/>
                <w:szCs w:val="22"/>
              </w:rPr>
            </w:pPr>
          </w:p>
          <w:p w:rsidR="003B47C1" w:rsidRPr="000C1EAF" w:rsidRDefault="003B47C1" w:rsidP="003B47C1">
            <w:pPr>
              <w:rPr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D469FF" w:rsidRPr="000C1EAF" w:rsidRDefault="00C247E6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28.11.2005г.</w:t>
            </w:r>
          </w:p>
          <w:p w:rsidR="00C247E6" w:rsidRPr="000C1EAF" w:rsidRDefault="00C247E6">
            <w:pPr>
              <w:jc w:val="center"/>
              <w:rPr>
                <w:sz w:val="22"/>
                <w:szCs w:val="22"/>
              </w:rPr>
            </w:pPr>
          </w:p>
          <w:p w:rsidR="00C247E6" w:rsidRPr="000C1EAF" w:rsidRDefault="00C247E6">
            <w:pPr>
              <w:jc w:val="center"/>
              <w:rPr>
                <w:sz w:val="22"/>
                <w:szCs w:val="22"/>
              </w:rPr>
            </w:pPr>
          </w:p>
          <w:p w:rsidR="00C247E6" w:rsidRPr="000C1EAF" w:rsidRDefault="00C247E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469FF" w:rsidRPr="000C1EAF" w:rsidRDefault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3B47C1" w:rsidRPr="000C1EAF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0C1EAF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0C1EAF" w:rsidRDefault="003B47C1" w:rsidP="003B47C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0C1EAF" w:rsidRDefault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3B47C1" w:rsidRPr="000C1EAF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0C1EAF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0C1EAF" w:rsidRDefault="003B47C1" w:rsidP="003B47C1">
            <w:pPr>
              <w:rPr>
                <w:sz w:val="22"/>
                <w:szCs w:val="22"/>
              </w:rPr>
            </w:pPr>
          </w:p>
        </w:tc>
      </w:tr>
      <w:tr w:rsidR="00D469FF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469FF" w:rsidRDefault="001E52A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8</w:t>
            </w:r>
            <w:r w:rsidR="00142B7D"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6D7861" w:rsidRPr="000C1EAF" w:rsidRDefault="006D7861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EF120E" w:rsidRPr="000C1EAF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469FF" w:rsidRDefault="00024B38" w:rsidP="00D92D01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Вепри</w:t>
            </w:r>
            <w:r w:rsidR="00750BF1">
              <w:rPr>
                <w:b/>
                <w:bCs/>
                <w:i/>
                <w:iCs/>
                <w:sz w:val="22"/>
                <w:szCs w:val="22"/>
              </w:rPr>
              <w:t>к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ов Юрий Александрович</w:t>
            </w:r>
          </w:p>
          <w:p w:rsidR="00AE0BE4" w:rsidRPr="000C1EAF" w:rsidRDefault="00AE0BE4" w:rsidP="00D92D01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4D35D5" w:rsidRPr="000C1EAF" w:rsidRDefault="004D35D5" w:rsidP="00D92D01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4D35D5" w:rsidRDefault="004D35D5" w:rsidP="004D35D5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AE0BE4" w:rsidRPr="000C1EAF" w:rsidRDefault="00AE0BE4" w:rsidP="004D35D5">
            <w:pPr>
              <w:jc w:val="center"/>
              <w:rPr>
                <w:sz w:val="22"/>
                <w:szCs w:val="22"/>
              </w:rPr>
            </w:pPr>
          </w:p>
          <w:p w:rsidR="00D469FF" w:rsidRPr="000C1EAF" w:rsidRDefault="00D469FF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0C1EAF" w:rsidRDefault="004D35D5" w:rsidP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469FF" w:rsidRDefault="00603E5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</w:t>
            </w:r>
            <w:r w:rsidR="00024B38" w:rsidRPr="00372CF2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07.2010</w:t>
            </w:r>
            <w:r w:rsidR="00024B38" w:rsidRPr="000C1EAF">
              <w:rPr>
                <w:sz w:val="22"/>
                <w:szCs w:val="22"/>
              </w:rPr>
              <w:t>г.</w:t>
            </w:r>
          </w:p>
          <w:p w:rsidR="00AE0BE4" w:rsidRPr="000C1EAF" w:rsidRDefault="00AE0BE4">
            <w:pPr>
              <w:jc w:val="center"/>
              <w:rPr>
                <w:sz w:val="22"/>
                <w:szCs w:val="22"/>
              </w:rPr>
            </w:pPr>
          </w:p>
          <w:p w:rsidR="00C247E6" w:rsidRPr="000C1EAF" w:rsidRDefault="00C247E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469FF" w:rsidRPr="000C1EAF" w:rsidRDefault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3B47C1" w:rsidRPr="000C1EAF" w:rsidRDefault="003B47C1" w:rsidP="003B47C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0C1EAF" w:rsidRDefault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3B47C1" w:rsidRPr="000C1EAF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D469FF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469FF" w:rsidRPr="000C1EAF" w:rsidRDefault="001E52AC" w:rsidP="001E52A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9</w:t>
            </w:r>
            <w:r w:rsidR="00142B7D"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EF120E" w:rsidRPr="000C1EAF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EF120E" w:rsidRPr="000C1EAF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EF120E" w:rsidRPr="000C1EAF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A53F02" w:rsidRPr="000C1EAF" w:rsidRDefault="00A53F02" w:rsidP="00C247E6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- Кода»</w:t>
            </w:r>
          </w:p>
          <w:p w:rsidR="00C247E6" w:rsidRPr="000C1EAF" w:rsidRDefault="00C247E6" w:rsidP="00C247E6">
            <w:pPr>
              <w:spacing w:before="20" w:after="20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469FF" w:rsidRPr="000C1EAF" w:rsidRDefault="00D469FF" w:rsidP="00D92D0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469FF" w:rsidRDefault="002264F7" w:rsidP="00C247E6">
            <w:pPr>
              <w:spacing w:before="20" w:after="20"/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628126  Ханты-Мансийский автономный округ</w:t>
            </w:r>
            <w:r w:rsidR="00AE0BE4">
              <w:rPr>
                <w:sz w:val="22"/>
                <w:szCs w:val="22"/>
              </w:rPr>
              <w:t>, Тюменская область, Октябрьский район</w:t>
            </w:r>
            <w:r w:rsidRPr="000C1EAF">
              <w:rPr>
                <w:sz w:val="22"/>
                <w:szCs w:val="22"/>
              </w:rPr>
              <w:t xml:space="preserve">, </w:t>
            </w:r>
            <w:r w:rsidR="00AE0BE4">
              <w:rPr>
                <w:sz w:val="22"/>
                <w:szCs w:val="22"/>
              </w:rPr>
              <w:t xml:space="preserve">г.п. </w:t>
            </w:r>
            <w:r w:rsidRPr="000C1EAF">
              <w:rPr>
                <w:sz w:val="22"/>
                <w:szCs w:val="22"/>
              </w:rPr>
              <w:t>Приобье,</w:t>
            </w:r>
            <w:r w:rsidR="00AE0BE4">
              <w:rPr>
                <w:sz w:val="22"/>
                <w:szCs w:val="22"/>
              </w:rPr>
              <w:t xml:space="preserve"> микрорайон ПСО-</w:t>
            </w:r>
            <w:r w:rsidRPr="000C1EAF">
              <w:rPr>
                <w:sz w:val="22"/>
                <w:szCs w:val="22"/>
              </w:rPr>
              <w:t>39, д. 20 а</w:t>
            </w:r>
          </w:p>
          <w:p w:rsidR="00AE0BE4" w:rsidRPr="000C1EAF" w:rsidRDefault="00AE0BE4" w:rsidP="00C247E6">
            <w:pPr>
              <w:spacing w:before="20" w:after="20"/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0C1EAF" w:rsidRDefault="009C2368" w:rsidP="00C247E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C247E6" w:rsidRPr="000C1EAF" w:rsidRDefault="00C247E6" w:rsidP="00C247E6">
            <w:pPr>
              <w:rPr>
                <w:rStyle w:val="SUBST"/>
                <w:b w:val="0"/>
                <w:i w:val="0"/>
                <w:sz w:val="22"/>
                <w:szCs w:val="22"/>
              </w:rPr>
            </w:pPr>
          </w:p>
          <w:p w:rsidR="00C247E6" w:rsidRPr="000C1EAF" w:rsidRDefault="00C247E6" w:rsidP="00C247E6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D469FF" w:rsidRPr="000C1EAF" w:rsidRDefault="00C247E6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05.07.2004г.</w:t>
            </w:r>
          </w:p>
          <w:p w:rsidR="00C247E6" w:rsidRPr="000C1EAF" w:rsidRDefault="00C247E6">
            <w:pPr>
              <w:jc w:val="center"/>
              <w:rPr>
                <w:sz w:val="22"/>
                <w:szCs w:val="22"/>
              </w:rPr>
            </w:pPr>
          </w:p>
          <w:p w:rsidR="00C247E6" w:rsidRPr="000C1EAF" w:rsidRDefault="00C247E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469FF" w:rsidRPr="000C1EAF" w:rsidRDefault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3B47C1" w:rsidRPr="000C1EAF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0C1EAF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0C1EAF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0C1EAF" w:rsidRDefault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3B47C1" w:rsidRPr="000C1EAF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0C1EAF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0C1EAF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D469FF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469FF" w:rsidRPr="000C1EAF" w:rsidRDefault="001E52A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10</w:t>
            </w:r>
            <w:r w:rsidR="00142B7D"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EF120E" w:rsidRPr="000C1EAF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3B47C1" w:rsidRPr="000C1EAF" w:rsidRDefault="003B47C1" w:rsidP="00D92D01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469FF" w:rsidRPr="000C1EAF" w:rsidRDefault="00024B38" w:rsidP="00D92D01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Заплатин Сергей Владимирович</w:t>
            </w:r>
          </w:p>
          <w:p w:rsidR="003B47C1" w:rsidRPr="000C1EAF" w:rsidRDefault="003B47C1" w:rsidP="00D92D01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469FF" w:rsidRPr="000C1EAF" w:rsidRDefault="00D469FF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0C1EAF" w:rsidRDefault="004D35D5" w:rsidP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 xml:space="preserve">Лицо принадлежит к той группе лиц, к которой принадлежит акционерное </w:t>
            </w:r>
            <w:r w:rsidRPr="000C1EAF">
              <w:rPr>
                <w:sz w:val="22"/>
                <w:szCs w:val="22"/>
              </w:rPr>
              <w:lastRenderedPageBreak/>
              <w:t>общество</w:t>
            </w:r>
          </w:p>
        </w:tc>
        <w:tc>
          <w:tcPr>
            <w:tcW w:w="1426" w:type="dxa"/>
            <w:vAlign w:val="bottom"/>
          </w:tcPr>
          <w:p w:rsidR="00C247E6" w:rsidRDefault="000A36D0" w:rsidP="004973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</w:t>
            </w:r>
            <w:r w:rsidR="007A1CB2">
              <w:rPr>
                <w:sz w:val="22"/>
                <w:szCs w:val="22"/>
              </w:rPr>
              <w:t>1.07.2012</w:t>
            </w:r>
            <w:r w:rsidR="00497311">
              <w:rPr>
                <w:sz w:val="22"/>
                <w:szCs w:val="22"/>
              </w:rPr>
              <w:t>г.</w:t>
            </w:r>
          </w:p>
          <w:p w:rsidR="00497311" w:rsidRPr="000C1EAF" w:rsidRDefault="00497311" w:rsidP="0049731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469FF" w:rsidRPr="000C1EAF" w:rsidRDefault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3B47C1" w:rsidRPr="000C1EAF" w:rsidRDefault="003B47C1" w:rsidP="003B47C1">
            <w:pPr>
              <w:rPr>
                <w:sz w:val="22"/>
                <w:szCs w:val="22"/>
              </w:rPr>
            </w:pPr>
          </w:p>
          <w:p w:rsidR="003B47C1" w:rsidRPr="000C1EAF" w:rsidRDefault="003B47C1" w:rsidP="003B47C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0C1EAF" w:rsidRDefault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3B47C1" w:rsidRPr="000C1EAF" w:rsidRDefault="003B47C1" w:rsidP="003B47C1">
            <w:pPr>
              <w:rPr>
                <w:sz w:val="22"/>
                <w:szCs w:val="22"/>
              </w:rPr>
            </w:pPr>
          </w:p>
          <w:p w:rsidR="003B47C1" w:rsidRPr="000C1EAF" w:rsidRDefault="003B47C1" w:rsidP="003B47C1">
            <w:pPr>
              <w:rPr>
                <w:sz w:val="22"/>
                <w:szCs w:val="22"/>
              </w:rPr>
            </w:pPr>
          </w:p>
        </w:tc>
      </w:tr>
      <w:tr w:rsidR="00D469FF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469FF" w:rsidRPr="000C1EAF" w:rsidRDefault="001E52A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lastRenderedPageBreak/>
              <w:t>11</w:t>
            </w:r>
            <w:r w:rsidR="00142B7D"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EF120E" w:rsidRPr="000C1EAF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EF120E" w:rsidRPr="000C1EAF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EF120E" w:rsidRPr="000C1EAF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A53F02" w:rsidRPr="000C1EAF" w:rsidRDefault="00A53F02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 xml:space="preserve">Открытое акционерное общество «Югорская территориальная </w:t>
            </w:r>
            <w:r w:rsidR="00C867D6" w:rsidRPr="000C1EAF">
              <w:rPr>
                <w:b/>
                <w:bCs/>
                <w:i/>
                <w:iCs/>
                <w:sz w:val="22"/>
                <w:szCs w:val="22"/>
              </w:rPr>
              <w:t>энергетическая компания – Конда»</w:t>
            </w:r>
          </w:p>
          <w:p w:rsidR="00C247E6" w:rsidRPr="000C1EAF" w:rsidRDefault="00C247E6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469FF" w:rsidRPr="000C1EAF" w:rsidRDefault="00D469FF" w:rsidP="00D92D0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469FF" w:rsidRDefault="002264F7" w:rsidP="00C247E6">
            <w:pPr>
              <w:spacing w:before="20" w:after="20"/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 xml:space="preserve">628200 Ханты-Мансийский автономный округ - Югра, </w:t>
            </w:r>
            <w:r w:rsidR="00AE0BE4">
              <w:rPr>
                <w:sz w:val="22"/>
                <w:szCs w:val="22"/>
              </w:rPr>
              <w:t xml:space="preserve">поселок городского типа </w:t>
            </w:r>
            <w:r w:rsidRPr="000C1EAF">
              <w:rPr>
                <w:sz w:val="22"/>
                <w:szCs w:val="22"/>
              </w:rPr>
              <w:t>Междуреченский, ул. Сибирская, д. 109</w:t>
            </w:r>
          </w:p>
          <w:p w:rsidR="00AE0BE4" w:rsidRPr="000C1EAF" w:rsidRDefault="00AE0BE4" w:rsidP="00C247E6">
            <w:pPr>
              <w:spacing w:before="20" w:after="20"/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0C1EAF" w:rsidRDefault="009C2368" w:rsidP="00AE0BE4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C247E6" w:rsidRPr="000C1EAF" w:rsidRDefault="00C247E6" w:rsidP="00C247E6">
            <w:pPr>
              <w:rPr>
                <w:rStyle w:val="SUBST"/>
                <w:b w:val="0"/>
                <w:i w:val="0"/>
                <w:sz w:val="22"/>
                <w:szCs w:val="22"/>
              </w:rPr>
            </w:pPr>
          </w:p>
          <w:p w:rsidR="00C247E6" w:rsidRPr="000C1EAF" w:rsidRDefault="00C247E6" w:rsidP="00C247E6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D469FF" w:rsidRPr="000C1EAF" w:rsidRDefault="00D140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31.11</w:t>
            </w:r>
            <w:r w:rsidR="00C247E6" w:rsidRPr="000C1EAF">
              <w:rPr>
                <w:sz w:val="22"/>
                <w:szCs w:val="22"/>
              </w:rPr>
              <w:t>.2004г.</w:t>
            </w:r>
          </w:p>
          <w:p w:rsidR="00C247E6" w:rsidRPr="000C1EAF" w:rsidRDefault="00C247E6">
            <w:pPr>
              <w:jc w:val="center"/>
              <w:rPr>
                <w:sz w:val="22"/>
                <w:szCs w:val="22"/>
              </w:rPr>
            </w:pPr>
          </w:p>
          <w:p w:rsidR="00C247E6" w:rsidRPr="000C1EAF" w:rsidRDefault="00C247E6">
            <w:pPr>
              <w:jc w:val="center"/>
              <w:rPr>
                <w:sz w:val="22"/>
                <w:szCs w:val="22"/>
              </w:rPr>
            </w:pPr>
          </w:p>
          <w:p w:rsidR="00C247E6" w:rsidRPr="000C1EAF" w:rsidRDefault="00C247E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469FF" w:rsidRPr="000C1EAF" w:rsidRDefault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3B47C1" w:rsidRPr="000C1EAF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0C1EAF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0C1EAF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0C1EAF" w:rsidRDefault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3B47C1" w:rsidRPr="000C1EAF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0C1EAF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0C1EAF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12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Шишов Владимир Алексеевич</w:t>
            </w:r>
          </w:p>
          <w:p w:rsidR="00545281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Default="00545281" w:rsidP="00C247E6">
            <w:pPr>
              <w:spacing w:before="20" w:after="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545281" w:rsidRDefault="00545281" w:rsidP="00C247E6">
            <w:pPr>
              <w:spacing w:before="20" w:after="20"/>
              <w:jc w:val="center"/>
              <w:rPr>
                <w:sz w:val="22"/>
                <w:szCs w:val="22"/>
              </w:rPr>
            </w:pPr>
          </w:p>
          <w:p w:rsidR="00545281" w:rsidRPr="000C1EAF" w:rsidRDefault="00545281" w:rsidP="00C247E6">
            <w:pPr>
              <w:spacing w:before="20" w:after="20"/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 w:rsidP="00AE0BE4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545281" w:rsidRDefault="0054528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22.11.2012г.</w:t>
            </w:r>
          </w:p>
          <w:p w:rsidR="00545281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Default="0054528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545281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Default="0054528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545281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13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254F6F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– Лангепас»</w:t>
            </w:r>
          </w:p>
        </w:tc>
        <w:tc>
          <w:tcPr>
            <w:tcW w:w="2977" w:type="dxa"/>
            <w:vAlign w:val="bottom"/>
          </w:tcPr>
          <w:p w:rsidR="00545281" w:rsidRPr="000C1EAF" w:rsidRDefault="00545281" w:rsidP="003B47C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628672</w:t>
            </w:r>
            <w:r w:rsidRPr="000C1EAF">
              <w:rPr>
                <w:sz w:val="22"/>
                <w:szCs w:val="22"/>
              </w:rPr>
              <w:t xml:space="preserve">  Россия, Тюменская область, Ханты-Мансийс</w:t>
            </w:r>
            <w:r>
              <w:rPr>
                <w:sz w:val="22"/>
                <w:szCs w:val="22"/>
              </w:rPr>
              <w:t>кий автономный округ - Югра, город</w:t>
            </w:r>
            <w:r w:rsidRPr="000C1EAF">
              <w:rPr>
                <w:sz w:val="22"/>
                <w:szCs w:val="22"/>
              </w:rPr>
              <w:t xml:space="preserve"> Лан</w:t>
            </w:r>
            <w:r>
              <w:rPr>
                <w:sz w:val="22"/>
                <w:szCs w:val="22"/>
              </w:rPr>
              <w:t>гепас, ул.Первостроителей, д.1Б</w:t>
            </w:r>
          </w:p>
        </w:tc>
        <w:tc>
          <w:tcPr>
            <w:tcW w:w="2193" w:type="dxa"/>
            <w:vAlign w:val="bottom"/>
          </w:tcPr>
          <w:p w:rsidR="00545281" w:rsidRPr="000C1EAF" w:rsidRDefault="00545281" w:rsidP="00EF120E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545281" w:rsidRPr="000C1EAF" w:rsidRDefault="00545281" w:rsidP="00B214CC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03.08.2005г.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14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254F6F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Чернобаев Олег Витальевич</w:t>
            </w: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Pr="000C1EAF" w:rsidRDefault="00545281" w:rsidP="00B214CC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 w:rsidP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</w:t>
            </w:r>
            <w:r w:rsidRPr="000C1EAF">
              <w:rPr>
                <w:sz w:val="22"/>
                <w:szCs w:val="22"/>
              </w:rPr>
              <w:t>.2010г.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15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– Мегион»</w:t>
            </w: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Pr="000C1EAF" w:rsidRDefault="00545281" w:rsidP="00B214CC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628681  Россия, Тюменская область, Ханты-Мансийский автономный округ - Югра,  город Мегион, ул. Южная, д.10</w:t>
            </w:r>
          </w:p>
        </w:tc>
        <w:tc>
          <w:tcPr>
            <w:tcW w:w="2193" w:type="dxa"/>
            <w:vAlign w:val="bottom"/>
          </w:tcPr>
          <w:p w:rsidR="00545281" w:rsidRPr="000C1EAF" w:rsidRDefault="00545281" w:rsidP="00EF120E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09.03.2006г.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16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Default="00545281" w:rsidP="0049731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Default="00545281" w:rsidP="0049731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Дербенев Михаил Вячеславович</w:t>
            </w:r>
          </w:p>
          <w:p w:rsidR="00545281" w:rsidRPr="000C1EAF" w:rsidRDefault="00545281" w:rsidP="0049731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Pr="000C1EAF" w:rsidRDefault="00545281" w:rsidP="00B214CC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 w:rsidP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545281" w:rsidRDefault="00545281" w:rsidP="006F384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20.07.2012г.</w:t>
            </w:r>
          </w:p>
          <w:p w:rsidR="00545281" w:rsidRPr="000C1EAF" w:rsidRDefault="00545281" w:rsidP="0049731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17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- Нижневартовский район»</w:t>
            </w: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Pr="000C1EAF" w:rsidRDefault="00545281" w:rsidP="00B214C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628601 </w:t>
            </w:r>
            <w:r w:rsidRPr="000C1EAF">
              <w:rPr>
                <w:sz w:val="22"/>
                <w:szCs w:val="22"/>
              </w:rPr>
              <w:t>Ханты-Мансийский автономный округ - Югра,</w:t>
            </w:r>
            <w:r>
              <w:rPr>
                <w:sz w:val="22"/>
                <w:szCs w:val="22"/>
              </w:rPr>
              <w:t xml:space="preserve"> город Нижневартовск,</w:t>
            </w:r>
            <w:r w:rsidRPr="000C1EA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пер. Клубный, д. 29, стр. 3</w:t>
            </w:r>
          </w:p>
        </w:tc>
        <w:tc>
          <w:tcPr>
            <w:tcW w:w="2193" w:type="dxa"/>
            <w:vAlign w:val="bottom"/>
          </w:tcPr>
          <w:p w:rsidR="00545281" w:rsidRPr="000C1EAF" w:rsidRDefault="00545281" w:rsidP="00B214CC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545281" w:rsidRPr="000C1EAF" w:rsidRDefault="00545281" w:rsidP="00B214CC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25.11.2004г.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lastRenderedPageBreak/>
              <w:t>18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Лебедев Александр Федорович</w:t>
            </w: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Pr="000C1EAF" w:rsidRDefault="00545281" w:rsidP="00B214CC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 w:rsidP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545281" w:rsidRPr="000C1EAF" w:rsidRDefault="00545281" w:rsidP="002735A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02.08.2012г.</w:t>
            </w: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19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– Нефтеюганск»</w:t>
            </w: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Pr="000C1EAF" w:rsidRDefault="00545281" w:rsidP="00B214CC">
            <w:pPr>
              <w:spacing w:before="20" w:after="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628309, Российская Федерация, Тюменская область, Ханты-Мансийский автономный округ – Югра, муниципальное образование город Нефтеюганск, улица Киевская, промзона</w:t>
            </w:r>
          </w:p>
        </w:tc>
        <w:tc>
          <w:tcPr>
            <w:tcW w:w="2193" w:type="dxa"/>
            <w:vAlign w:val="bottom"/>
          </w:tcPr>
          <w:p w:rsidR="00545281" w:rsidRPr="000C1EAF" w:rsidRDefault="00545281" w:rsidP="00B214CC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545281" w:rsidRPr="000C1EAF" w:rsidRDefault="00545281" w:rsidP="00B214CC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25.06.2004г.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20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Бессонов Александр Иннокентьевич</w:t>
            </w: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Pr="000C1EAF" w:rsidRDefault="00545281" w:rsidP="00B214CC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 w:rsidP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01.01.2011</w:t>
            </w:r>
            <w:r w:rsidRPr="000C1EAF">
              <w:rPr>
                <w:sz w:val="22"/>
                <w:szCs w:val="22"/>
              </w:rPr>
              <w:t>г.</w:t>
            </w:r>
          </w:p>
          <w:p w:rsidR="00545281" w:rsidRPr="000C1EAF" w:rsidRDefault="00545281" w:rsidP="00C247E6">
            <w:pPr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21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– Нягань»</w:t>
            </w: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Default="00545281" w:rsidP="006D7861">
            <w:pPr>
              <w:spacing w:before="20" w:after="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Ханты – Мансийский автономный округ – Югра, город Нягань, проспект Нефтяников 7, строение 9.</w:t>
            </w:r>
          </w:p>
          <w:p w:rsidR="00545281" w:rsidRPr="000C1EAF" w:rsidRDefault="00545281" w:rsidP="006D7861">
            <w:pPr>
              <w:spacing w:before="20" w:after="20"/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 w:rsidP="00B214C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545281" w:rsidRPr="000C1EAF" w:rsidRDefault="00545281" w:rsidP="00B214CC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08.04.2004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22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0C1EAF" w:rsidRDefault="00545281" w:rsidP="00C727D3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Милкин Сергей Михайлович</w:t>
            </w:r>
          </w:p>
          <w:p w:rsidR="00545281" w:rsidRPr="000C1EAF" w:rsidRDefault="00545281" w:rsidP="00C727D3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Pr="000C1EAF" w:rsidRDefault="00545281" w:rsidP="00B214CC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 w:rsidP="00B214C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 w:rsidP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16.09.2009г.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23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– Покачи»</w:t>
            </w:r>
          </w:p>
        </w:tc>
        <w:tc>
          <w:tcPr>
            <w:tcW w:w="2977" w:type="dxa"/>
            <w:vAlign w:val="bottom"/>
          </w:tcPr>
          <w:p w:rsidR="00545281" w:rsidRPr="000C1EAF" w:rsidRDefault="00545281" w:rsidP="00B214C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628661, Ханты – Мансийский автономный округ  - Югра, город Покачи, ул. Промышленная, д. 4.</w:t>
            </w:r>
          </w:p>
        </w:tc>
        <w:tc>
          <w:tcPr>
            <w:tcW w:w="2193" w:type="dxa"/>
            <w:vAlign w:val="bottom"/>
          </w:tcPr>
          <w:p w:rsidR="00545281" w:rsidRPr="000C1EAF" w:rsidRDefault="00545281" w:rsidP="00B214C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09.09.2004г.</w:t>
            </w:r>
          </w:p>
          <w:p w:rsidR="00545281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 w:rsidP="003B47C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24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Виноградов Станислав Леонидович</w:t>
            </w: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Pr="000C1EAF" w:rsidRDefault="0054528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 w:rsidP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01.07.2010</w:t>
            </w:r>
            <w:r w:rsidRPr="000C1EAF">
              <w:rPr>
                <w:sz w:val="22"/>
                <w:szCs w:val="22"/>
              </w:rPr>
              <w:t>г.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 w:rsidP="003B47C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25.</w:t>
            </w:r>
          </w:p>
        </w:tc>
        <w:tc>
          <w:tcPr>
            <w:tcW w:w="3610" w:type="dxa"/>
            <w:vAlign w:val="bottom"/>
          </w:tcPr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 xml:space="preserve">Открытое акционерное общество «Югорская территориальная 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lastRenderedPageBreak/>
              <w:t>энергетическая компания - Пыть-Ях»</w:t>
            </w:r>
          </w:p>
        </w:tc>
        <w:tc>
          <w:tcPr>
            <w:tcW w:w="2977" w:type="dxa"/>
            <w:vAlign w:val="bottom"/>
          </w:tcPr>
          <w:p w:rsidR="00545281" w:rsidRPr="000C1EAF" w:rsidRDefault="00545281" w:rsidP="002001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628380, Россия</w:t>
            </w:r>
            <w:r w:rsidRPr="004F00F3">
              <w:rPr>
                <w:sz w:val="22"/>
                <w:szCs w:val="22"/>
              </w:rPr>
              <w:t xml:space="preserve">, Ханты-Мансийский автономный </w:t>
            </w:r>
            <w:r w:rsidRPr="004F00F3">
              <w:rPr>
                <w:sz w:val="22"/>
                <w:szCs w:val="22"/>
              </w:rPr>
              <w:lastRenderedPageBreak/>
              <w:t>округ - Югра,  г. Пыть-Ях, ул.</w:t>
            </w:r>
            <w:r>
              <w:rPr>
                <w:sz w:val="22"/>
                <w:szCs w:val="22"/>
              </w:rPr>
              <w:t xml:space="preserve"> Первопроходцев</w:t>
            </w:r>
            <w:r w:rsidRPr="004F00F3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545281" w:rsidRPr="000C1EAF" w:rsidRDefault="00545281" w:rsidP="00EF120E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lastRenderedPageBreak/>
              <w:t xml:space="preserve">Лицо принадлежит к той группе лиц, к </w:t>
            </w: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lastRenderedPageBreak/>
              <w:t>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lastRenderedPageBreak/>
              <w:t>29.07.2004г.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lastRenderedPageBreak/>
              <w:t>26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Щюров Владимир Николаевич</w:t>
            </w:r>
          </w:p>
          <w:p w:rsidR="00545281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Default="00545281" w:rsidP="002001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545281" w:rsidRDefault="00545281" w:rsidP="0020017F">
            <w:pPr>
              <w:jc w:val="center"/>
              <w:rPr>
                <w:sz w:val="22"/>
                <w:szCs w:val="22"/>
              </w:rPr>
            </w:pPr>
          </w:p>
          <w:p w:rsidR="00545281" w:rsidRDefault="00545281" w:rsidP="0020017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 w:rsidP="00EF120E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545281" w:rsidRDefault="0054528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10.08.2012г.</w:t>
            </w:r>
          </w:p>
          <w:p w:rsidR="00545281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Default="0054528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545281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Default="0054528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545281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27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– Радужный»</w:t>
            </w:r>
          </w:p>
        </w:tc>
        <w:tc>
          <w:tcPr>
            <w:tcW w:w="2977" w:type="dxa"/>
            <w:vAlign w:val="bottom"/>
          </w:tcPr>
          <w:p w:rsidR="00545281" w:rsidRDefault="00545281" w:rsidP="006D78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628461 </w:t>
            </w:r>
            <w:r w:rsidRPr="004F00F3">
              <w:rPr>
                <w:sz w:val="22"/>
                <w:szCs w:val="22"/>
              </w:rPr>
              <w:t>Ханты</w:t>
            </w:r>
            <w:r>
              <w:rPr>
                <w:sz w:val="22"/>
                <w:szCs w:val="22"/>
              </w:rPr>
              <w:t xml:space="preserve"> – </w:t>
            </w:r>
            <w:r w:rsidRPr="004F00F3">
              <w:rPr>
                <w:sz w:val="22"/>
                <w:szCs w:val="22"/>
              </w:rPr>
              <w:t>Мансийский автономный округ,  г</w:t>
            </w:r>
            <w:r>
              <w:rPr>
                <w:sz w:val="22"/>
                <w:szCs w:val="22"/>
              </w:rPr>
              <w:t>ород</w:t>
            </w:r>
            <w:r w:rsidRPr="004F00F3">
              <w:rPr>
                <w:sz w:val="22"/>
                <w:szCs w:val="22"/>
              </w:rPr>
              <w:t xml:space="preserve"> Радужный, ул. Казамкина, строение 2</w:t>
            </w:r>
          </w:p>
          <w:p w:rsidR="00545281" w:rsidRPr="000C1EAF" w:rsidRDefault="00545281" w:rsidP="00B214C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 w:rsidP="00B214C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545281" w:rsidRPr="000C1EAF" w:rsidRDefault="00545281" w:rsidP="00B214CC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17.06.2004г.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28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Добровольский Анатолий Михайлович</w:t>
            </w: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Pr="000C1EAF" w:rsidRDefault="0054528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 w:rsidP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01.07.2010</w:t>
            </w:r>
            <w:r w:rsidRPr="000C1EAF">
              <w:rPr>
                <w:sz w:val="22"/>
                <w:szCs w:val="22"/>
              </w:rPr>
              <w:t>г.</w:t>
            </w:r>
          </w:p>
          <w:p w:rsidR="00545281" w:rsidRPr="000C1EAF" w:rsidRDefault="00545281" w:rsidP="0020017F">
            <w:pPr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29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– Совэнерго»</w:t>
            </w: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Default="00545281" w:rsidP="006D78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628240  Российская Федерация</w:t>
            </w:r>
            <w:r w:rsidRPr="004F00F3">
              <w:rPr>
                <w:sz w:val="22"/>
                <w:szCs w:val="22"/>
              </w:rPr>
              <w:t>, Тюменская область, Ханты-Мансийский автоно</w:t>
            </w:r>
            <w:r>
              <w:rPr>
                <w:sz w:val="22"/>
                <w:szCs w:val="22"/>
              </w:rPr>
              <w:t>мный округ – Югра, Советский район,  город Советский, улица</w:t>
            </w:r>
            <w:r w:rsidRPr="004F00F3">
              <w:rPr>
                <w:sz w:val="22"/>
                <w:szCs w:val="22"/>
              </w:rPr>
              <w:t xml:space="preserve"> Гастелло, </w:t>
            </w:r>
          </w:p>
          <w:p w:rsidR="00545281" w:rsidRPr="000C1EAF" w:rsidRDefault="00545281" w:rsidP="006D78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F00F3">
              <w:rPr>
                <w:sz w:val="22"/>
                <w:szCs w:val="22"/>
              </w:rPr>
              <w:t>а</w:t>
            </w:r>
          </w:p>
        </w:tc>
        <w:tc>
          <w:tcPr>
            <w:tcW w:w="2193" w:type="dxa"/>
            <w:vAlign w:val="bottom"/>
          </w:tcPr>
          <w:p w:rsidR="00545281" w:rsidRPr="000C1EAF" w:rsidRDefault="00545281" w:rsidP="00B214C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545281" w:rsidRPr="000C1EAF" w:rsidRDefault="00545281" w:rsidP="00B214CC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13.04.2004г.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 w:rsidP="0020017F">
            <w:pPr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30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Казаков Виктор Николаевич</w:t>
            </w: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Pr="000C1EAF" w:rsidRDefault="00545281" w:rsidP="00C727D3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 w:rsidP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01.07.2010</w:t>
            </w:r>
            <w:r w:rsidRPr="000C1EAF">
              <w:rPr>
                <w:sz w:val="22"/>
                <w:szCs w:val="22"/>
              </w:rPr>
              <w:t>г.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31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 xml:space="preserve">Открытое акционерное общество «Югорская территориальная энергетическая компания </w:t>
            </w:r>
            <w:r>
              <w:rPr>
                <w:b/>
                <w:bCs/>
                <w:i/>
                <w:iCs/>
                <w:sz w:val="22"/>
                <w:szCs w:val="22"/>
              </w:rPr>
              <w:t>–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 xml:space="preserve"> Ханты-Мансийский район»</w:t>
            </w: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Pr="004F00F3" w:rsidRDefault="00545281" w:rsidP="006D7861">
            <w:pPr>
              <w:jc w:val="center"/>
              <w:rPr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>628002, Россия, Тюменская область, Ханты-Мансийский автономный округ-Юг</w:t>
            </w:r>
            <w:r>
              <w:rPr>
                <w:sz w:val="22"/>
                <w:szCs w:val="22"/>
              </w:rPr>
              <w:t>ра, г. Ханты-Мансийск,</w:t>
            </w:r>
            <w:r w:rsidRPr="004F00F3">
              <w:rPr>
                <w:sz w:val="22"/>
                <w:szCs w:val="22"/>
              </w:rPr>
              <w:t xml:space="preserve"> ул. Барабинская, д</w:t>
            </w:r>
            <w:r>
              <w:rPr>
                <w:sz w:val="22"/>
                <w:szCs w:val="22"/>
              </w:rPr>
              <w:t>.</w:t>
            </w:r>
            <w:r w:rsidRPr="004F00F3">
              <w:rPr>
                <w:sz w:val="22"/>
                <w:szCs w:val="22"/>
              </w:rPr>
              <w:t xml:space="preserve"> 7</w:t>
            </w:r>
          </w:p>
          <w:p w:rsidR="00545281" w:rsidRPr="000C1EAF" w:rsidRDefault="00545281" w:rsidP="006D786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 w:rsidP="00EF120E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545281" w:rsidRPr="000C1EAF" w:rsidRDefault="00545281" w:rsidP="00EF120E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06.07.2004г.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32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254F6F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C337F2" w:rsidRDefault="00C337F2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Парфиненко Сергей Васильевич</w:t>
            </w: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Pr="000C1EAF" w:rsidRDefault="00545281" w:rsidP="004D35D5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lastRenderedPageBreak/>
              <w:t>-</w:t>
            </w:r>
          </w:p>
          <w:p w:rsidR="00545281" w:rsidRPr="000C1EAF" w:rsidRDefault="0054528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 w:rsidP="00EF120E">
            <w:pPr>
              <w:jc w:val="center"/>
              <w:rPr>
                <w:rStyle w:val="SUBST"/>
                <w:bCs/>
                <w:iCs/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 xml:space="preserve">Лицо принадлежит к той группе лиц, к которой принадлежит </w:t>
            </w:r>
            <w:r w:rsidRPr="000C1EAF">
              <w:rPr>
                <w:sz w:val="22"/>
                <w:szCs w:val="22"/>
              </w:rPr>
              <w:lastRenderedPageBreak/>
              <w:t>акционерное общество</w:t>
            </w:r>
          </w:p>
        </w:tc>
        <w:tc>
          <w:tcPr>
            <w:tcW w:w="1426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01.07.2012</w:t>
            </w:r>
            <w:r w:rsidRPr="000C1EAF">
              <w:rPr>
                <w:sz w:val="22"/>
                <w:szCs w:val="22"/>
              </w:rPr>
              <w:t>г.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lastRenderedPageBreak/>
              <w:t>33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– Югорск»</w:t>
            </w: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Pr="004F00F3" w:rsidRDefault="00545281" w:rsidP="006D7861">
            <w:pPr>
              <w:jc w:val="center"/>
              <w:rPr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 xml:space="preserve">628260 Ханты-Мансийский автономный округ </w:t>
            </w:r>
            <w:r>
              <w:rPr>
                <w:sz w:val="22"/>
                <w:szCs w:val="22"/>
              </w:rPr>
              <w:t>–</w:t>
            </w:r>
            <w:r w:rsidRPr="004F00F3">
              <w:rPr>
                <w:sz w:val="22"/>
                <w:szCs w:val="22"/>
              </w:rPr>
              <w:t xml:space="preserve"> Югра,  город Югорск, ул. Геологов, </w:t>
            </w:r>
            <w:r>
              <w:rPr>
                <w:sz w:val="22"/>
                <w:szCs w:val="22"/>
              </w:rPr>
              <w:t>8</w:t>
            </w:r>
          </w:p>
          <w:p w:rsidR="00545281" w:rsidRPr="000C1EAF" w:rsidRDefault="00545281" w:rsidP="006D786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 w:rsidP="00EF120E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545281" w:rsidRPr="000C1EAF" w:rsidRDefault="00545281" w:rsidP="00EF120E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545281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28.04</w:t>
            </w:r>
            <w:r w:rsidRPr="000C1EAF">
              <w:rPr>
                <w:sz w:val="22"/>
                <w:szCs w:val="22"/>
              </w:rPr>
              <w:t>.2004г.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3</w:t>
            </w:r>
            <w:r>
              <w:rPr>
                <w:b/>
                <w:bCs/>
                <w:i/>
                <w:iCs/>
                <w:sz w:val="22"/>
                <w:szCs w:val="22"/>
              </w:rPr>
              <w:t>4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 xml:space="preserve">Открытое акционерное общество «Югорская Генерирующая </w:t>
            </w:r>
            <w:r w:rsidRPr="0086595E">
              <w:rPr>
                <w:b/>
                <w:bCs/>
                <w:i/>
                <w:iCs/>
                <w:caps/>
                <w:sz w:val="22"/>
                <w:szCs w:val="22"/>
              </w:rPr>
              <w:t>к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омпания»</w:t>
            </w: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Pr="000C1EAF" w:rsidRDefault="00545281" w:rsidP="00B214CC">
            <w:pPr>
              <w:jc w:val="center"/>
              <w:rPr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>628011, Россия, Тюменская область, Ханты-Мансийский автономный округ</w:t>
            </w:r>
            <w:r>
              <w:rPr>
                <w:sz w:val="22"/>
                <w:szCs w:val="22"/>
              </w:rPr>
              <w:t>, город Ханты-Мансийск, улица</w:t>
            </w:r>
            <w:r w:rsidRPr="004F00F3">
              <w:rPr>
                <w:sz w:val="22"/>
                <w:szCs w:val="22"/>
              </w:rPr>
              <w:t xml:space="preserve"> Сосновый бор, 21.</w:t>
            </w:r>
          </w:p>
        </w:tc>
        <w:tc>
          <w:tcPr>
            <w:tcW w:w="2193" w:type="dxa"/>
            <w:vAlign w:val="bottom"/>
          </w:tcPr>
          <w:p w:rsidR="00545281" w:rsidRPr="000C1EAF" w:rsidRDefault="00545281" w:rsidP="00EF120E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545281" w:rsidRPr="000C1EAF" w:rsidRDefault="00545281" w:rsidP="00B214CC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13.07.2006г.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3</w:t>
            </w:r>
            <w:r>
              <w:rPr>
                <w:b/>
                <w:bCs/>
                <w:i/>
                <w:iCs/>
                <w:sz w:val="22"/>
                <w:szCs w:val="22"/>
              </w:rPr>
              <w:t>5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254F6F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0C1EAF" w:rsidRDefault="00545281" w:rsidP="00C727D3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Борисов Виктор Анатольевич</w:t>
            </w:r>
          </w:p>
          <w:p w:rsidR="00545281" w:rsidRPr="000C1EAF" w:rsidRDefault="00545281" w:rsidP="00C727D3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Pr="000C1EAF" w:rsidRDefault="00545281" w:rsidP="004D35D5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 w:rsidP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545281" w:rsidRDefault="00545281" w:rsidP="004973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11.07.2012г.</w:t>
            </w:r>
          </w:p>
          <w:p w:rsidR="00545281" w:rsidRDefault="00545281" w:rsidP="0049731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 w:rsidP="0049731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36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компания-Сургутский район»</w:t>
            </w: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Default="00545281" w:rsidP="00EF120E">
            <w:pPr>
              <w:jc w:val="center"/>
              <w:rPr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 xml:space="preserve">628433 Ханты-Мансийский автономный округ, муниципальное образование Сургутский район, </w:t>
            </w:r>
            <w:r>
              <w:rPr>
                <w:sz w:val="22"/>
                <w:szCs w:val="22"/>
              </w:rPr>
              <w:t>г. п. Белый Я</w:t>
            </w:r>
            <w:r w:rsidRPr="004F00F3">
              <w:rPr>
                <w:sz w:val="22"/>
                <w:szCs w:val="22"/>
              </w:rPr>
              <w:t>р,  ул. Таежная,</w:t>
            </w:r>
            <w:r>
              <w:rPr>
                <w:sz w:val="22"/>
                <w:szCs w:val="22"/>
              </w:rPr>
              <w:t xml:space="preserve"> дом</w:t>
            </w:r>
            <w:r w:rsidRPr="004F00F3">
              <w:rPr>
                <w:sz w:val="22"/>
                <w:szCs w:val="22"/>
              </w:rPr>
              <w:t xml:space="preserve"> 3</w:t>
            </w:r>
          </w:p>
          <w:p w:rsidR="00545281" w:rsidRPr="000C1EAF" w:rsidRDefault="00545281" w:rsidP="00EF120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 w:rsidP="00B214C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545281" w:rsidRPr="000C1EAF" w:rsidRDefault="00545281" w:rsidP="00B214C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26.09.2006г.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37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Иванов Вячеслав Петрович</w:t>
            </w: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Pr="000C1EAF" w:rsidRDefault="00545281" w:rsidP="00EF120E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 w:rsidP="00B214CC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545281" w:rsidRDefault="00545281" w:rsidP="002735A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01.07.2012г.</w:t>
            </w:r>
          </w:p>
          <w:p w:rsidR="00545281" w:rsidRPr="000C1EAF" w:rsidRDefault="00545281" w:rsidP="002735A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38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Коммунальная Эксплуатирующая Компания»</w:t>
            </w:r>
          </w:p>
          <w:p w:rsidR="00545281" w:rsidRPr="000C1EAF" w:rsidRDefault="0054528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Pr="004F00F3" w:rsidRDefault="00545281" w:rsidP="006D78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628011</w:t>
            </w:r>
            <w:r w:rsidRPr="004F00F3">
              <w:rPr>
                <w:sz w:val="22"/>
                <w:szCs w:val="22"/>
              </w:rPr>
              <w:t xml:space="preserve"> Россия, Тюменская область, Ханты-Мансийский автономный округ </w:t>
            </w:r>
            <w:r>
              <w:rPr>
                <w:sz w:val="22"/>
                <w:szCs w:val="22"/>
              </w:rPr>
              <w:t>–</w:t>
            </w:r>
            <w:r w:rsidRPr="004F00F3">
              <w:rPr>
                <w:sz w:val="22"/>
                <w:szCs w:val="22"/>
              </w:rPr>
              <w:t xml:space="preserve"> Югра,</w:t>
            </w:r>
          </w:p>
          <w:p w:rsidR="00545281" w:rsidRPr="000C1EAF" w:rsidRDefault="00545281" w:rsidP="006D7861">
            <w:pPr>
              <w:jc w:val="center"/>
              <w:rPr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>г. Ханты-Мансийск, ул. Мира, 118</w:t>
            </w:r>
          </w:p>
        </w:tc>
        <w:tc>
          <w:tcPr>
            <w:tcW w:w="2193" w:type="dxa"/>
            <w:vAlign w:val="bottom"/>
          </w:tcPr>
          <w:p w:rsidR="00545281" w:rsidRPr="000C1EAF" w:rsidRDefault="00545281" w:rsidP="00B214C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545281" w:rsidRPr="000C1EAF" w:rsidRDefault="00545281" w:rsidP="00B214C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545281" w:rsidRPr="000C1EAF" w:rsidRDefault="00545281" w:rsidP="0020017F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01.12.2008г.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39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Default="00545281" w:rsidP="0044757E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Соколовский Александр Вадимович</w:t>
            </w:r>
          </w:p>
          <w:p w:rsidR="00545281" w:rsidRPr="000C1EAF" w:rsidRDefault="00545281" w:rsidP="0044757E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Pr="000C1EAF" w:rsidRDefault="00545281" w:rsidP="00EF120E">
            <w:pPr>
              <w:jc w:val="center"/>
              <w:rPr>
                <w:i/>
                <w:iCs/>
                <w:sz w:val="22"/>
                <w:szCs w:val="22"/>
              </w:rPr>
            </w:pPr>
            <w:r w:rsidRPr="000C1EAF">
              <w:rPr>
                <w:i/>
                <w:iCs/>
                <w:sz w:val="22"/>
                <w:szCs w:val="22"/>
              </w:rPr>
              <w:t>-</w:t>
            </w:r>
          </w:p>
          <w:p w:rsidR="00545281" w:rsidRPr="000C1EAF" w:rsidRDefault="00545281">
            <w:pPr>
              <w:rPr>
                <w:i/>
                <w:iCs/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 w:rsidP="00B214CC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 xml:space="preserve">Лицо принадлежит к той группе лиц, к которой принадлежит </w:t>
            </w:r>
            <w:r w:rsidRPr="000C1EAF">
              <w:rPr>
                <w:sz w:val="22"/>
                <w:szCs w:val="22"/>
              </w:rPr>
              <w:lastRenderedPageBreak/>
              <w:t>акционерное общество</w:t>
            </w:r>
          </w:p>
        </w:tc>
        <w:tc>
          <w:tcPr>
            <w:tcW w:w="1426" w:type="dxa"/>
            <w:vAlign w:val="bottom"/>
          </w:tcPr>
          <w:p w:rsidR="00545281" w:rsidRDefault="00545281" w:rsidP="0044757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25.10.2011г.</w:t>
            </w:r>
          </w:p>
          <w:p w:rsidR="00545281" w:rsidRDefault="00545281" w:rsidP="0044757E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 w:rsidP="0044757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 w:rsidP="003B47C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545281" w:rsidRPr="000C1EAF" w:rsidRDefault="00545281" w:rsidP="003B47C1">
            <w:pPr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lastRenderedPageBreak/>
              <w:t>40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0C1EAF" w:rsidRDefault="00545281" w:rsidP="00DE5D6C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</w:p>
          <w:p w:rsidR="00545281" w:rsidRPr="000C1EAF" w:rsidRDefault="00545281" w:rsidP="00DE5D6C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«Югорская региональная электросетевая компания»</w:t>
            </w:r>
          </w:p>
          <w:p w:rsidR="00545281" w:rsidRPr="000C1EAF" w:rsidRDefault="00545281" w:rsidP="00DE5D6C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Pr="004F00F3" w:rsidRDefault="00545281" w:rsidP="006D7861">
            <w:pPr>
              <w:jc w:val="center"/>
              <w:rPr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 xml:space="preserve">628011  Россия, Тюменская область, Ханты-Мансийский автономный округ </w:t>
            </w:r>
            <w:r>
              <w:rPr>
                <w:sz w:val="22"/>
                <w:szCs w:val="22"/>
              </w:rPr>
              <w:t>–</w:t>
            </w:r>
            <w:r w:rsidRPr="004F00F3">
              <w:rPr>
                <w:sz w:val="22"/>
                <w:szCs w:val="22"/>
              </w:rPr>
              <w:t xml:space="preserve"> Югра,</w:t>
            </w:r>
          </w:p>
          <w:p w:rsidR="00545281" w:rsidRPr="000C1EAF" w:rsidRDefault="00545281" w:rsidP="006D7861">
            <w:pPr>
              <w:jc w:val="center"/>
              <w:rPr>
                <w:i/>
                <w:iCs/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>г. Ханты-Мансийск, ул. Мира, 118</w:t>
            </w:r>
            <w:r>
              <w:rPr>
                <w:sz w:val="22"/>
                <w:szCs w:val="22"/>
              </w:rPr>
              <w:t>А</w:t>
            </w:r>
          </w:p>
        </w:tc>
        <w:tc>
          <w:tcPr>
            <w:tcW w:w="2193" w:type="dxa"/>
            <w:vAlign w:val="bottom"/>
          </w:tcPr>
          <w:p w:rsidR="00545281" w:rsidRPr="000C1EAF" w:rsidRDefault="00545281" w:rsidP="00DE5D6C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545281" w:rsidRPr="000C1EAF" w:rsidRDefault="00545281" w:rsidP="00DE5D6C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18.10.2011г.</w:t>
            </w:r>
          </w:p>
          <w:p w:rsidR="00545281" w:rsidRPr="000C1EAF" w:rsidRDefault="00545281" w:rsidP="00DE5D6C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 w:rsidP="00DE5D6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Pr="000C1EAF" w:rsidRDefault="00545281" w:rsidP="00DE5D6C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545281" w:rsidRPr="000C1EAF" w:rsidRDefault="00545281" w:rsidP="00DE5D6C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4</w:t>
            </w:r>
            <w:r>
              <w:rPr>
                <w:b/>
                <w:bCs/>
                <w:i/>
                <w:iCs/>
                <w:sz w:val="22"/>
                <w:szCs w:val="22"/>
              </w:rPr>
              <w:t>1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545281" w:rsidRPr="000C1EAF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0C1EAF" w:rsidRDefault="00545281" w:rsidP="006544E4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Pr="000C1EAF" w:rsidRDefault="00545281" w:rsidP="006544E4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компания» Региональные сети»</w:t>
            </w:r>
          </w:p>
          <w:p w:rsidR="00545281" w:rsidRPr="000C1EAF" w:rsidRDefault="00545281" w:rsidP="006544E4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Pr="004F00F3" w:rsidRDefault="00545281" w:rsidP="006D7861">
            <w:pPr>
              <w:jc w:val="center"/>
              <w:rPr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 xml:space="preserve">628011  Россия, Тюменская область, Ханты-Мансийский автономный округ </w:t>
            </w:r>
            <w:r>
              <w:rPr>
                <w:sz w:val="22"/>
                <w:szCs w:val="22"/>
              </w:rPr>
              <w:t>–</w:t>
            </w:r>
            <w:r w:rsidRPr="004F00F3">
              <w:rPr>
                <w:sz w:val="22"/>
                <w:szCs w:val="22"/>
              </w:rPr>
              <w:t xml:space="preserve"> Югра,</w:t>
            </w:r>
          </w:p>
          <w:p w:rsidR="00545281" w:rsidRPr="000C1EAF" w:rsidRDefault="00545281" w:rsidP="006D7861">
            <w:pPr>
              <w:jc w:val="center"/>
              <w:rPr>
                <w:i/>
                <w:iCs/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>г. Ханты-Мансийск, ул. Мира, 118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2193" w:type="dxa"/>
            <w:vAlign w:val="bottom"/>
          </w:tcPr>
          <w:p w:rsidR="00545281" w:rsidRPr="000C1EAF" w:rsidRDefault="00545281" w:rsidP="006544E4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545281" w:rsidRPr="000C1EAF" w:rsidRDefault="00545281" w:rsidP="006544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545281" w:rsidRPr="000C1EAF" w:rsidRDefault="00545281" w:rsidP="006544E4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10.10.2007г.</w:t>
            </w:r>
          </w:p>
          <w:p w:rsidR="00545281" w:rsidRPr="000C1EAF" w:rsidRDefault="00545281" w:rsidP="006544E4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 w:rsidP="006544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Default="00545281" w:rsidP="006544E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545281" w:rsidRDefault="00545281" w:rsidP="006544E4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 w:rsidP="006544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Default="00545281" w:rsidP="006544E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545281" w:rsidRDefault="00545281" w:rsidP="006544E4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 w:rsidP="006544E4">
            <w:pPr>
              <w:jc w:val="center"/>
              <w:rPr>
                <w:sz w:val="22"/>
                <w:szCs w:val="22"/>
              </w:rPr>
            </w:pPr>
          </w:p>
        </w:tc>
      </w:tr>
      <w:tr w:rsidR="00545281" w:rsidRPr="000C1EAF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42.</w:t>
            </w:r>
          </w:p>
          <w:p w:rsidR="00545281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Pr="009F4724" w:rsidRDefault="00545281" w:rsidP="009F4724">
            <w:pPr>
              <w:pStyle w:val="Default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F4724">
              <w:rPr>
                <w:b/>
                <w:bCs/>
                <w:i/>
                <w:iCs/>
                <w:sz w:val="22"/>
                <w:szCs w:val="22"/>
              </w:rPr>
              <w:t>Медведев Максим Эдвардович</w:t>
            </w:r>
          </w:p>
          <w:p w:rsidR="00545281" w:rsidRPr="000C1EAF" w:rsidRDefault="00545281" w:rsidP="00A36555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Pr="000C1EAF" w:rsidRDefault="00545281" w:rsidP="006544E4">
            <w:pPr>
              <w:jc w:val="center"/>
              <w:rPr>
                <w:i/>
                <w:iCs/>
                <w:sz w:val="22"/>
                <w:szCs w:val="22"/>
              </w:rPr>
            </w:pPr>
            <w:r w:rsidRPr="000C1EAF">
              <w:rPr>
                <w:i/>
                <w:iCs/>
                <w:sz w:val="22"/>
                <w:szCs w:val="22"/>
              </w:rPr>
              <w:t>-</w:t>
            </w:r>
          </w:p>
          <w:p w:rsidR="00545281" w:rsidRPr="000C1EAF" w:rsidRDefault="00545281" w:rsidP="006544E4">
            <w:pPr>
              <w:jc w:val="center"/>
              <w:rPr>
                <w:i/>
                <w:iCs/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Pr="000C1EAF" w:rsidRDefault="00545281" w:rsidP="006544E4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545281" w:rsidRDefault="00545281" w:rsidP="005A034B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16.03.2012г. </w:t>
            </w:r>
          </w:p>
          <w:p w:rsidR="00545281" w:rsidRPr="000C1EAF" w:rsidRDefault="00545281" w:rsidP="006544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Default="00545281" w:rsidP="006544E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545281" w:rsidRDefault="00545281" w:rsidP="006544E4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 w:rsidP="006544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Default="00545281" w:rsidP="006544E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545281" w:rsidRDefault="00545281" w:rsidP="006544E4">
            <w:pPr>
              <w:jc w:val="center"/>
              <w:rPr>
                <w:sz w:val="22"/>
                <w:szCs w:val="22"/>
              </w:rPr>
            </w:pPr>
          </w:p>
          <w:p w:rsidR="00545281" w:rsidRPr="000C1EAF" w:rsidRDefault="00545281" w:rsidP="006544E4">
            <w:pPr>
              <w:jc w:val="center"/>
              <w:rPr>
                <w:sz w:val="22"/>
                <w:szCs w:val="22"/>
              </w:rPr>
            </w:pPr>
          </w:p>
        </w:tc>
      </w:tr>
      <w:tr w:rsidR="00545281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43.</w:t>
            </w:r>
          </w:p>
          <w:p w:rsidR="00545281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5281" w:rsidRDefault="00545281" w:rsidP="00254F6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Default="0054528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компания-Энергия»</w:t>
            </w:r>
          </w:p>
        </w:tc>
        <w:tc>
          <w:tcPr>
            <w:tcW w:w="2977" w:type="dxa"/>
            <w:vAlign w:val="bottom"/>
          </w:tcPr>
          <w:p w:rsidR="00545281" w:rsidRPr="004D09D4" w:rsidRDefault="00545281">
            <w:pPr>
              <w:jc w:val="center"/>
              <w:rPr>
                <w:sz w:val="22"/>
                <w:szCs w:val="22"/>
              </w:rPr>
            </w:pPr>
            <w:r w:rsidRPr="004D09D4">
              <w:rPr>
                <w:sz w:val="22"/>
                <w:szCs w:val="22"/>
              </w:rPr>
              <w:t xml:space="preserve">628285 Россия, Ханты-Мансийский автономный округ – Югра, г. Урай, ул. Сибирская, д.2 </w:t>
            </w:r>
          </w:p>
        </w:tc>
        <w:tc>
          <w:tcPr>
            <w:tcW w:w="2193" w:type="dxa"/>
            <w:vAlign w:val="bottom"/>
          </w:tcPr>
          <w:p w:rsidR="00545281" w:rsidRDefault="0054528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545281" w:rsidRDefault="00545281" w:rsidP="004D09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01.08.2010г.</w:t>
            </w:r>
          </w:p>
          <w:p w:rsidR="00545281" w:rsidRDefault="00545281" w:rsidP="004D09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Default="0054528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545281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Default="0054528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545281" w:rsidRDefault="00545281">
            <w:pPr>
              <w:jc w:val="center"/>
              <w:rPr>
                <w:sz w:val="22"/>
                <w:szCs w:val="22"/>
              </w:rPr>
            </w:pPr>
          </w:p>
        </w:tc>
      </w:tr>
      <w:tr w:rsidR="00545281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45281" w:rsidRDefault="00545281" w:rsidP="004D09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44.</w:t>
            </w:r>
          </w:p>
          <w:p w:rsidR="00545281" w:rsidRDefault="00545281" w:rsidP="004D09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545281" w:rsidRDefault="0054528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Хохлов Михаил Михайлович</w:t>
            </w:r>
          </w:p>
          <w:p w:rsidR="00545281" w:rsidRDefault="0054528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Default="00545281">
            <w:pPr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-</w:t>
            </w:r>
          </w:p>
          <w:p w:rsidR="00545281" w:rsidRPr="004D09D4" w:rsidRDefault="00545281">
            <w:pPr>
              <w:jc w:val="center"/>
              <w:rPr>
                <w:i/>
                <w:iCs/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Default="0054528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545281" w:rsidRDefault="00545281" w:rsidP="004D09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01.08.2010г.</w:t>
            </w:r>
          </w:p>
          <w:p w:rsidR="00545281" w:rsidRDefault="00545281" w:rsidP="004D09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545281" w:rsidRDefault="0054528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545281" w:rsidRDefault="005452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Default="0054528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545281" w:rsidRDefault="00545281">
            <w:pPr>
              <w:jc w:val="center"/>
              <w:rPr>
                <w:sz w:val="22"/>
                <w:szCs w:val="22"/>
              </w:rPr>
            </w:pPr>
          </w:p>
        </w:tc>
      </w:tr>
    </w:tbl>
    <w:p w:rsidR="00497311" w:rsidRPr="006F384E" w:rsidRDefault="00497311" w:rsidP="00497311">
      <w:pPr>
        <w:spacing w:before="240"/>
        <w:rPr>
          <w:b/>
          <w:bCs/>
          <w:sz w:val="22"/>
          <w:szCs w:val="22"/>
        </w:rPr>
      </w:pPr>
    </w:p>
    <w:p w:rsidR="00545281" w:rsidRDefault="00545281" w:rsidP="00545281">
      <w:pPr>
        <w:spacing w:before="240"/>
        <w:ind w:firstLine="567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  <w:lang w:val="en-US"/>
        </w:rPr>
        <w:t>II</w:t>
      </w:r>
      <w:r>
        <w:rPr>
          <w:b/>
          <w:bCs/>
          <w:sz w:val="22"/>
          <w:szCs w:val="22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545281">
        <w:tc>
          <w:tcPr>
            <w:tcW w:w="1304" w:type="dxa"/>
            <w:vAlign w:val="bottom"/>
          </w:tcPr>
          <w:p w:rsidR="00545281" w:rsidRDefault="00545281" w:rsidP="00AB0A24">
            <w:pPr>
              <w:ind w:firstLine="907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281" w:rsidRDefault="00545281" w:rsidP="00AB0A24">
            <w:pPr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281" w:rsidRDefault="00545281" w:rsidP="00AB0A24">
            <w:pPr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1</w:t>
            </w:r>
          </w:p>
        </w:tc>
        <w:tc>
          <w:tcPr>
            <w:tcW w:w="397" w:type="dxa"/>
            <w:vAlign w:val="bottom"/>
          </w:tcPr>
          <w:p w:rsidR="00545281" w:rsidRDefault="00545281" w:rsidP="00AB0A24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281" w:rsidRDefault="00CD1D87" w:rsidP="00AB0A24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281" w:rsidRDefault="00CD1D87" w:rsidP="00AB0A24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vAlign w:val="bottom"/>
          </w:tcPr>
          <w:p w:rsidR="00545281" w:rsidRDefault="00545281" w:rsidP="00AB0A24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281" w:rsidRDefault="00545281" w:rsidP="00AB0A24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281" w:rsidRDefault="00545281" w:rsidP="00AB0A24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281" w:rsidRDefault="00545281" w:rsidP="00AB0A24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281" w:rsidRDefault="00CD1D87" w:rsidP="00924B5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</w:t>
            </w:r>
            <w:r w:rsidR="00924B5E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66" w:type="dxa"/>
            <w:vAlign w:val="bottom"/>
          </w:tcPr>
          <w:p w:rsidR="00545281" w:rsidRDefault="00545281" w:rsidP="00AB0A24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281" w:rsidRDefault="00545281" w:rsidP="00AB0A24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281" w:rsidRDefault="00545281" w:rsidP="00AB0A24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vAlign w:val="bottom"/>
          </w:tcPr>
          <w:p w:rsidR="00545281" w:rsidRDefault="00545281" w:rsidP="00AB0A24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281" w:rsidRDefault="00CD1D87" w:rsidP="00AB0A24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281" w:rsidRDefault="00CD1D87" w:rsidP="00AB0A24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vAlign w:val="bottom"/>
          </w:tcPr>
          <w:p w:rsidR="00545281" w:rsidRDefault="00545281" w:rsidP="00AB0A24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281" w:rsidRDefault="00545281" w:rsidP="00AB0A24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281" w:rsidRDefault="00545281" w:rsidP="00AB0A24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281" w:rsidRDefault="00545281" w:rsidP="00AB0A24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281" w:rsidRDefault="00924B5E" w:rsidP="00AB0A24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</w:tr>
    </w:tbl>
    <w:p w:rsidR="00545281" w:rsidRDefault="00545281" w:rsidP="00545281">
      <w:pPr>
        <w:rPr>
          <w:sz w:val="22"/>
          <w:szCs w:val="22"/>
        </w:rPr>
      </w:pPr>
    </w:p>
    <w:p w:rsidR="00545281" w:rsidRDefault="00545281" w:rsidP="00545281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545281">
        <w:tc>
          <w:tcPr>
            <w:tcW w:w="737" w:type="dxa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545281">
        <w:trPr>
          <w:trHeight w:val="653"/>
        </w:trPr>
        <w:tc>
          <w:tcPr>
            <w:tcW w:w="737" w:type="dxa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930" w:type="dxa"/>
          </w:tcPr>
          <w:p w:rsidR="00545281" w:rsidRDefault="00B02D94" w:rsidP="00AB0A2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541" w:type="dxa"/>
          </w:tcPr>
          <w:p w:rsidR="00545281" w:rsidRDefault="00B02D94" w:rsidP="00CD1D87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988" w:type="dxa"/>
          </w:tcPr>
          <w:p w:rsidR="00545281" w:rsidRDefault="00B02D94" w:rsidP="00CD1D87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</w:p>
        </w:tc>
      </w:tr>
    </w:tbl>
    <w:p w:rsidR="00545281" w:rsidRDefault="00545281" w:rsidP="00545281">
      <w:pPr>
        <w:rPr>
          <w:sz w:val="22"/>
          <w:szCs w:val="22"/>
        </w:rPr>
      </w:pPr>
      <w:r>
        <w:rPr>
          <w:sz w:val="22"/>
          <w:szCs w:val="22"/>
        </w:rPr>
        <w:lastRenderedPageBreak/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545281">
        <w:trPr>
          <w:cantSplit/>
        </w:trPr>
        <w:tc>
          <w:tcPr>
            <w:tcW w:w="4347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</w:p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Полное фирменное наименование (наименование для коммерческой организации) или фамилия, имя, отчество аффилированного лица</w:t>
            </w:r>
          </w:p>
          <w:p w:rsidR="00545281" w:rsidRDefault="00545281" w:rsidP="00AB0A24">
            <w:pPr>
              <w:rPr>
                <w:sz w:val="22"/>
                <w:szCs w:val="22"/>
              </w:rPr>
            </w:pPr>
          </w:p>
          <w:p w:rsidR="00545281" w:rsidRDefault="00545281" w:rsidP="00AB0A24">
            <w:pPr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  <w:p w:rsidR="00545281" w:rsidRDefault="00545281" w:rsidP="00AB0A24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основания (оснований)</w:t>
            </w:r>
          </w:p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</w:p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</w:p>
        </w:tc>
      </w:tr>
      <w:tr w:rsidR="00545281">
        <w:trPr>
          <w:cantSplit/>
        </w:trPr>
        <w:tc>
          <w:tcPr>
            <w:tcW w:w="4347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977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193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545281" w:rsidRPr="004F00F3">
        <w:trPr>
          <w:cantSplit/>
        </w:trPr>
        <w:tc>
          <w:tcPr>
            <w:tcW w:w="4347" w:type="dxa"/>
            <w:vAlign w:val="bottom"/>
          </w:tcPr>
          <w:p w:rsidR="00545281" w:rsidRPr="00E70019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977" w:type="dxa"/>
            <w:vAlign w:val="bottom"/>
          </w:tcPr>
          <w:p w:rsidR="00545281" w:rsidRPr="004F00F3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545281" w:rsidRPr="004F00F3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01" w:type="dxa"/>
            <w:vAlign w:val="bottom"/>
          </w:tcPr>
          <w:p w:rsidR="00545281" w:rsidRPr="004F00F3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76" w:type="dxa"/>
            <w:vAlign w:val="bottom"/>
          </w:tcPr>
          <w:p w:rsidR="00545281" w:rsidRPr="004F00F3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545281" w:rsidRPr="004F00F3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545281" w:rsidRDefault="00545281" w:rsidP="00545281">
      <w:pPr>
        <w:rPr>
          <w:sz w:val="22"/>
          <w:szCs w:val="22"/>
        </w:rPr>
      </w:pPr>
    </w:p>
    <w:p w:rsidR="00545281" w:rsidRDefault="00545281" w:rsidP="00545281">
      <w:pPr>
        <w:rPr>
          <w:sz w:val="22"/>
          <w:szCs w:val="22"/>
        </w:rPr>
      </w:pPr>
      <w:r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545281">
        <w:trPr>
          <w:cantSplit/>
        </w:trPr>
        <w:tc>
          <w:tcPr>
            <w:tcW w:w="4347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</w:p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Полное фирменное наименование (наименование для коммерческой организации) или фамилия, имя, отчество аффилированного лица</w:t>
            </w:r>
          </w:p>
          <w:p w:rsidR="00545281" w:rsidRDefault="00545281" w:rsidP="00AB0A24">
            <w:pPr>
              <w:rPr>
                <w:sz w:val="22"/>
                <w:szCs w:val="22"/>
              </w:rPr>
            </w:pPr>
          </w:p>
          <w:p w:rsidR="00545281" w:rsidRDefault="00545281" w:rsidP="00AB0A24">
            <w:pPr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  <w:p w:rsidR="00545281" w:rsidRDefault="00545281" w:rsidP="00AB0A24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основания (оснований)</w:t>
            </w:r>
          </w:p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</w:p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</w:p>
        </w:tc>
      </w:tr>
      <w:tr w:rsidR="00545281">
        <w:trPr>
          <w:cantSplit/>
        </w:trPr>
        <w:tc>
          <w:tcPr>
            <w:tcW w:w="4347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977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193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545281">
        <w:trPr>
          <w:cantSplit/>
        </w:trPr>
        <w:tc>
          <w:tcPr>
            <w:tcW w:w="4347" w:type="dxa"/>
            <w:vAlign w:val="bottom"/>
          </w:tcPr>
          <w:p w:rsidR="00CD1D87" w:rsidRDefault="00CD1D87" w:rsidP="00CD1D87">
            <w:pPr>
              <w:jc w:val="center"/>
              <w:rPr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>-</w:t>
            </w:r>
          </w:p>
          <w:p w:rsidR="00CD1D87" w:rsidRPr="004F00F3" w:rsidRDefault="00CD1D87" w:rsidP="00CD1D87">
            <w:pPr>
              <w:jc w:val="center"/>
              <w:rPr>
                <w:sz w:val="22"/>
                <w:szCs w:val="22"/>
              </w:rPr>
            </w:pPr>
          </w:p>
          <w:p w:rsidR="00545281" w:rsidRPr="00EB7521" w:rsidRDefault="00545281" w:rsidP="00AB0A24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CD1D87" w:rsidRDefault="00CD1D87" w:rsidP="00CD1D87">
            <w:pPr>
              <w:jc w:val="center"/>
              <w:rPr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>-</w:t>
            </w:r>
          </w:p>
          <w:p w:rsidR="00CD1D87" w:rsidRPr="004F00F3" w:rsidRDefault="00CD1D87" w:rsidP="00CD1D87">
            <w:pPr>
              <w:jc w:val="center"/>
              <w:rPr>
                <w:sz w:val="22"/>
                <w:szCs w:val="22"/>
              </w:rPr>
            </w:pPr>
          </w:p>
          <w:p w:rsidR="00545281" w:rsidRPr="004F00F3" w:rsidRDefault="00545281" w:rsidP="00AB0A2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D1D87" w:rsidRDefault="00CD1D87" w:rsidP="00CD1D87">
            <w:pPr>
              <w:jc w:val="center"/>
              <w:rPr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>-</w:t>
            </w:r>
          </w:p>
          <w:p w:rsidR="00CD1D87" w:rsidRPr="004F00F3" w:rsidRDefault="00CD1D87" w:rsidP="00CD1D87">
            <w:pPr>
              <w:jc w:val="center"/>
              <w:rPr>
                <w:sz w:val="22"/>
                <w:szCs w:val="22"/>
              </w:rPr>
            </w:pPr>
          </w:p>
          <w:p w:rsidR="00545281" w:rsidRPr="004F00F3" w:rsidRDefault="00545281" w:rsidP="00AB0A2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CD1D87" w:rsidRDefault="00CD1D87" w:rsidP="00CD1D87">
            <w:pPr>
              <w:jc w:val="center"/>
              <w:rPr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>-</w:t>
            </w:r>
          </w:p>
          <w:p w:rsidR="00CD1D87" w:rsidRPr="004F00F3" w:rsidRDefault="00CD1D87" w:rsidP="00CD1D87">
            <w:pPr>
              <w:jc w:val="center"/>
              <w:rPr>
                <w:sz w:val="22"/>
                <w:szCs w:val="22"/>
              </w:rPr>
            </w:pPr>
          </w:p>
          <w:p w:rsidR="00545281" w:rsidRPr="004F00F3" w:rsidRDefault="00545281" w:rsidP="00AB0A2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>-</w:t>
            </w:r>
          </w:p>
          <w:p w:rsidR="00545281" w:rsidRPr="004F00F3" w:rsidRDefault="00545281" w:rsidP="00AB0A24">
            <w:pPr>
              <w:jc w:val="center"/>
              <w:rPr>
                <w:sz w:val="22"/>
                <w:szCs w:val="22"/>
              </w:rPr>
            </w:pPr>
          </w:p>
          <w:p w:rsidR="00545281" w:rsidRPr="004F00F3" w:rsidRDefault="00545281" w:rsidP="00AB0A2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545281" w:rsidRDefault="00545281" w:rsidP="00AB0A24">
            <w:pPr>
              <w:jc w:val="center"/>
              <w:rPr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>-</w:t>
            </w:r>
          </w:p>
          <w:p w:rsidR="00545281" w:rsidRPr="004F00F3" w:rsidRDefault="00545281" w:rsidP="00AB0A24">
            <w:pPr>
              <w:jc w:val="center"/>
              <w:rPr>
                <w:sz w:val="22"/>
                <w:szCs w:val="22"/>
              </w:rPr>
            </w:pPr>
          </w:p>
          <w:p w:rsidR="00545281" w:rsidRPr="004F00F3" w:rsidRDefault="00545281" w:rsidP="00AB0A24">
            <w:pPr>
              <w:jc w:val="center"/>
              <w:rPr>
                <w:sz w:val="22"/>
                <w:szCs w:val="22"/>
              </w:rPr>
            </w:pPr>
          </w:p>
        </w:tc>
      </w:tr>
    </w:tbl>
    <w:p w:rsidR="00497311" w:rsidRDefault="00497311" w:rsidP="00497311">
      <w:pPr>
        <w:rPr>
          <w:sz w:val="22"/>
          <w:szCs w:val="22"/>
        </w:rPr>
      </w:pPr>
    </w:p>
    <w:p w:rsidR="00372CF2" w:rsidRDefault="00372CF2" w:rsidP="00372CF2">
      <w:pPr>
        <w:rPr>
          <w:sz w:val="22"/>
          <w:szCs w:val="22"/>
        </w:rPr>
      </w:pPr>
    </w:p>
    <w:p w:rsidR="004B1D18" w:rsidRPr="000C1EAF" w:rsidRDefault="004B1D18" w:rsidP="00804DC4">
      <w:pPr>
        <w:jc w:val="both"/>
        <w:rPr>
          <w:b/>
          <w:bCs/>
          <w:i/>
          <w:iCs/>
          <w:sz w:val="22"/>
          <w:szCs w:val="22"/>
        </w:rPr>
      </w:pPr>
    </w:p>
    <w:p w:rsidR="00804DC4" w:rsidRPr="000C1EAF" w:rsidRDefault="00804DC4" w:rsidP="00804DC4">
      <w:pPr>
        <w:jc w:val="both"/>
        <w:rPr>
          <w:b/>
          <w:bCs/>
          <w:i/>
          <w:iCs/>
          <w:sz w:val="22"/>
          <w:szCs w:val="22"/>
        </w:rPr>
      </w:pPr>
      <w:r w:rsidRPr="000C1EAF">
        <w:rPr>
          <w:b/>
          <w:bCs/>
          <w:i/>
          <w:iCs/>
          <w:sz w:val="22"/>
          <w:szCs w:val="22"/>
        </w:rPr>
        <w:t xml:space="preserve">Директор                                                                                                                                                            </w:t>
      </w:r>
      <w:r w:rsidR="009453F1" w:rsidRPr="000C1EAF">
        <w:rPr>
          <w:b/>
          <w:bCs/>
          <w:i/>
          <w:iCs/>
          <w:sz w:val="22"/>
          <w:szCs w:val="22"/>
        </w:rPr>
        <w:t xml:space="preserve">                             </w:t>
      </w:r>
    </w:p>
    <w:p w:rsidR="00804DC4" w:rsidRPr="000C1EAF" w:rsidRDefault="00804DC4" w:rsidP="00804DC4">
      <w:pPr>
        <w:jc w:val="both"/>
        <w:rPr>
          <w:b/>
          <w:bCs/>
          <w:i/>
          <w:iCs/>
          <w:sz w:val="22"/>
          <w:szCs w:val="22"/>
        </w:rPr>
      </w:pPr>
      <w:r w:rsidRPr="000C1EAF">
        <w:rPr>
          <w:b/>
          <w:bCs/>
          <w:i/>
          <w:iCs/>
          <w:sz w:val="22"/>
          <w:szCs w:val="22"/>
        </w:rPr>
        <w:t xml:space="preserve">Открытого акционерного общества </w:t>
      </w:r>
    </w:p>
    <w:p w:rsidR="006D7861" w:rsidRPr="007A1CB2" w:rsidRDefault="00804DC4" w:rsidP="006D7861">
      <w:pPr>
        <w:rPr>
          <w:b/>
          <w:bCs/>
          <w:i/>
          <w:iCs/>
          <w:sz w:val="22"/>
          <w:szCs w:val="22"/>
        </w:rPr>
      </w:pPr>
      <w:r w:rsidRPr="000C1EAF">
        <w:rPr>
          <w:b/>
          <w:bCs/>
          <w:i/>
          <w:iCs/>
          <w:sz w:val="22"/>
          <w:szCs w:val="22"/>
        </w:rPr>
        <w:t>«Югорская территориальная энергетичес</w:t>
      </w:r>
      <w:r w:rsidR="001E52AC" w:rsidRPr="000C1EAF">
        <w:rPr>
          <w:b/>
          <w:bCs/>
          <w:i/>
          <w:iCs/>
          <w:sz w:val="22"/>
          <w:szCs w:val="22"/>
        </w:rPr>
        <w:t>кая компания</w:t>
      </w:r>
      <w:r w:rsidRPr="000C1EAF">
        <w:rPr>
          <w:b/>
          <w:bCs/>
          <w:i/>
          <w:iCs/>
          <w:sz w:val="22"/>
          <w:szCs w:val="22"/>
        </w:rPr>
        <w:t>-</w:t>
      </w:r>
      <w:r w:rsidR="009453F1" w:rsidRPr="000C1EAF">
        <w:rPr>
          <w:b/>
          <w:bCs/>
          <w:i/>
          <w:iCs/>
          <w:sz w:val="22"/>
          <w:szCs w:val="22"/>
        </w:rPr>
        <w:t>Березово</w:t>
      </w:r>
      <w:r w:rsidRPr="000C1EAF">
        <w:rPr>
          <w:b/>
          <w:bCs/>
          <w:i/>
          <w:iCs/>
          <w:sz w:val="22"/>
          <w:szCs w:val="22"/>
        </w:rPr>
        <w:t>»</w:t>
      </w:r>
      <w:r w:rsidR="009453F1" w:rsidRPr="000C1EAF">
        <w:rPr>
          <w:b/>
          <w:bCs/>
          <w:i/>
          <w:iCs/>
          <w:sz w:val="22"/>
          <w:szCs w:val="22"/>
        </w:rPr>
        <w:t xml:space="preserve">                ________________         </w:t>
      </w:r>
      <w:r w:rsidR="007A1CB2" w:rsidRPr="007A1CB2">
        <w:rPr>
          <w:b/>
          <w:bCs/>
          <w:i/>
          <w:iCs/>
          <w:sz w:val="22"/>
          <w:szCs w:val="22"/>
        </w:rPr>
        <w:t>А.В. Ахметшин</w:t>
      </w:r>
    </w:p>
    <w:p w:rsidR="007E2A42" w:rsidRPr="000C1EAF" w:rsidRDefault="009453F1" w:rsidP="007E2A42">
      <w:pPr>
        <w:rPr>
          <w:sz w:val="22"/>
          <w:szCs w:val="22"/>
        </w:rPr>
      </w:pPr>
      <w:r w:rsidRPr="000C1EAF">
        <w:rPr>
          <w:b/>
          <w:bCs/>
          <w:i/>
          <w:iCs/>
          <w:sz w:val="22"/>
          <w:szCs w:val="22"/>
        </w:rPr>
        <w:t xml:space="preserve">        </w:t>
      </w:r>
    </w:p>
    <w:p w:rsidR="00082B93" w:rsidRPr="000C1EAF" w:rsidRDefault="00082B93" w:rsidP="00804DC4">
      <w:pPr>
        <w:jc w:val="both"/>
        <w:rPr>
          <w:b/>
          <w:bCs/>
          <w:i/>
          <w:iCs/>
          <w:sz w:val="22"/>
          <w:szCs w:val="22"/>
        </w:rPr>
      </w:pPr>
    </w:p>
    <w:p w:rsidR="00C727D3" w:rsidRPr="000C1EAF" w:rsidRDefault="00C727D3" w:rsidP="00804DC4">
      <w:pPr>
        <w:jc w:val="both"/>
        <w:rPr>
          <w:sz w:val="22"/>
          <w:szCs w:val="22"/>
        </w:rPr>
      </w:pPr>
      <w:r w:rsidRPr="000C1EAF">
        <w:rPr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                                             М.П.</w:t>
      </w:r>
    </w:p>
    <w:sectPr w:rsidR="00C727D3" w:rsidRPr="000C1EAF" w:rsidSect="004D35D5">
      <w:pgSz w:w="16840" w:h="11907" w:orient="landscape" w:code="9"/>
      <w:pgMar w:top="993" w:right="851" w:bottom="567" w:left="851" w:header="397" w:footer="284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08E6" w:rsidRDefault="00F508E6">
      <w:r>
        <w:separator/>
      </w:r>
    </w:p>
  </w:endnote>
  <w:endnote w:type="continuationSeparator" w:id="1">
    <w:p w:rsidR="00F508E6" w:rsidRDefault="00F508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R Cyr MT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08E6" w:rsidRDefault="00F508E6">
      <w:r>
        <w:separator/>
      </w:r>
    </w:p>
  </w:footnote>
  <w:footnote w:type="continuationSeparator" w:id="1">
    <w:p w:rsidR="00F508E6" w:rsidRDefault="00F508E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FE1774"/>
    <w:rsid w:val="00024B38"/>
    <w:rsid w:val="00061EA3"/>
    <w:rsid w:val="00082B93"/>
    <w:rsid w:val="000A36D0"/>
    <w:rsid w:val="000C1EAF"/>
    <w:rsid w:val="00142B7D"/>
    <w:rsid w:val="001B02D4"/>
    <w:rsid w:val="001E52AC"/>
    <w:rsid w:val="001E7C56"/>
    <w:rsid w:val="001F5C6D"/>
    <w:rsid w:val="0020017F"/>
    <w:rsid w:val="002264F7"/>
    <w:rsid w:val="00231EE6"/>
    <w:rsid w:val="00254F6F"/>
    <w:rsid w:val="002735A3"/>
    <w:rsid w:val="002E0B80"/>
    <w:rsid w:val="002E6720"/>
    <w:rsid w:val="00324806"/>
    <w:rsid w:val="00372CF2"/>
    <w:rsid w:val="003B47C1"/>
    <w:rsid w:val="003D6816"/>
    <w:rsid w:val="003E5DEA"/>
    <w:rsid w:val="0044757E"/>
    <w:rsid w:val="00475A6E"/>
    <w:rsid w:val="00497311"/>
    <w:rsid w:val="004A5EDB"/>
    <w:rsid w:val="004B1D18"/>
    <w:rsid w:val="004D09D4"/>
    <w:rsid w:val="004D35D5"/>
    <w:rsid w:val="004E029D"/>
    <w:rsid w:val="004E1866"/>
    <w:rsid w:val="004F008B"/>
    <w:rsid w:val="004F00F3"/>
    <w:rsid w:val="00511682"/>
    <w:rsid w:val="005331E1"/>
    <w:rsid w:val="00545281"/>
    <w:rsid w:val="005542D4"/>
    <w:rsid w:val="005579A7"/>
    <w:rsid w:val="005A034B"/>
    <w:rsid w:val="005A0BDC"/>
    <w:rsid w:val="005F7096"/>
    <w:rsid w:val="00603E5E"/>
    <w:rsid w:val="00612E72"/>
    <w:rsid w:val="00613963"/>
    <w:rsid w:val="006230D6"/>
    <w:rsid w:val="00634903"/>
    <w:rsid w:val="0064795C"/>
    <w:rsid w:val="006544E4"/>
    <w:rsid w:val="006D7861"/>
    <w:rsid w:val="006E0BA5"/>
    <w:rsid w:val="006F13CE"/>
    <w:rsid w:val="006F384E"/>
    <w:rsid w:val="0073012C"/>
    <w:rsid w:val="00750BF1"/>
    <w:rsid w:val="007A0CB1"/>
    <w:rsid w:val="007A1CB2"/>
    <w:rsid w:val="007A5B46"/>
    <w:rsid w:val="007E2A42"/>
    <w:rsid w:val="007F1FE8"/>
    <w:rsid w:val="007F479B"/>
    <w:rsid w:val="00804DC4"/>
    <w:rsid w:val="00860C3E"/>
    <w:rsid w:val="00864AEB"/>
    <w:rsid w:val="0086595E"/>
    <w:rsid w:val="00877D69"/>
    <w:rsid w:val="008A5B1B"/>
    <w:rsid w:val="008B30DE"/>
    <w:rsid w:val="008C17AA"/>
    <w:rsid w:val="008D16DB"/>
    <w:rsid w:val="00924B5E"/>
    <w:rsid w:val="0093010B"/>
    <w:rsid w:val="009453F1"/>
    <w:rsid w:val="00990836"/>
    <w:rsid w:val="00991054"/>
    <w:rsid w:val="009C2368"/>
    <w:rsid w:val="009D6EFE"/>
    <w:rsid w:val="009F4724"/>
    <w:rsid w:val="009F7EE1"/>
    <w:rsid w:val="00A10B27"/>
    <w:rsid w:val="00A36555"/>
    <w:rsid w:val="00A53F02"/>
    <w:rsid w:val="00A618FF"/>
    <w:rsid w:val="00AA6C75"/>
    <w:rsid w:val="00AB0A24"/>
    <w:rsid w:val="00AE0BE4"/>
    <w:rsid w:val="00B02D94"/>
    <w:rsid w:val="00B214CC"/>
    <w:rsid w:val="00B502AD"/>
    <w:rsid w:val="00B50B7E"/>
    <w:rsid w:val="00B5763E"/>
    <w:rsid w:val="00BC3861"/>
    <w:rsid w:val="00BC6923"/>
    <w:rsid w:val="00C20CA6"/>
    <w:rsid w:val="00C247E6"/>
    <w:rsid w:val="00C337F2"/>
    <w:rsid w:val="00C60072"/>
    <w:rsid w:val="00C727D3"/>
    <w:rsid w:val="00C867D6"/>
    <w:rsid w:val="00CB3B64"/>
    <w:rsid w:val="00CD1D87"/>
    <w:rsid w:val="00CF2BDE"/>
    <w:rsid w:val="00D140ED"/>
    <w:rsid w:val="00D469FF"/>
    <w:rsid w:val="00D92D01"/>
    <w:rsid w:val="00DE5D6C"/>
    <w:rsid w:val="00E13DCA"/>
    <w:rsid w:val="00E70019"/>
    <w:rsid w:val="00E802DF"/>
    <w:rsid w:val="00E80CF6"/>
    <w:rsid w:val="00EB7521"/>
    <w:rsid w:val="00EF120E"/>
    <w:rsid w:val="00F3157A"/>
    <w:rsid w:val="00F508E6"/>
    <w:rsid w:val="00F55AE0"/>
    <w:rsid w:val="00F7034D"/>
    <w:rsid w:val="00FE17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9C2368"/>
    <w:rPr>
      <w:b/>
      <w:i/>
      <w:sz w:val="20"/>
    </w:rPr>
  </w:style>
  <w:style w:type="paragraph" w:styleId="a7">
    <w:name w:val="Balloon Text"/>
    <w:basedOn w:val="a"/>
    <w:link w:val="a8"/>
    <w:uiPriority w:val="99"/>
    <w:semiHidden/>
    <w:rsid w:val="00804DC4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Default">
    <w:name w:val="Default"/>
    <w:uiPriority w:val="99"/>
    <w:rsid w:val="005A034B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6374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4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4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4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4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\&#1056;&#1072;&#1073;&#1086;&#1095;&#1080;&#1081;%20&#1089;&#1090;&#1086;&#1083;\&#1057;&#1087;&#1080;&#1089;&#1086;&#1082;%20&#1040;&#1060;%201&#1082;&#1074;%202014\&#1057;&#1055;&#1048;&#1057;&#1054;&#1050;%20&#1040;&#1060;.%20&#1051;&#1048;&#1062;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СПИСОК АФ. ЛИЦ.dot</Template>
  <TotalTime>5</TotalTime>
  <Pages>9</Pages>
  <Words>2100</Words>
  <Characters>11975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КонсультантПлюс</Company>
  <LinksUpToDate>false</LinksUpToDate>
  <CharactersWithSpaces>14047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Admin</dc:creator>
  <cp:keywords/>
  <dc:description/>
  <cp:lastModifiedBy>Admin</cp:lastModifiedBy>
  <cp:revision>2</cp:revision>
  <cp:lastPrinted>2014-04-01T04:50:00Z</cp:lastPrinted>
  <dcterms:created xsi:type="dcterms:W3CDTF">2014-04-01T04:53:00Z</dcterms:created>
  <dcterms:modified xsi:type="dcterms:W3CDTF">2014-04-01T04:53:00Z</dcterms:modified>
</cp:coreProperties>
</file>